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F5FB15" w14:textId="390A3EC2" w:rsidR="00BD0518" w:rsidRDefault="00221512" w:rsidP="001C49C9">
      <w:pPr>
        <w:ind w:right="-568" w:hanging="567"/>
        <w:rPr>
          <w:rFonts w:ascii="Arial Narrow" w:hAnsi="Arial Narrow" w:cs="Arial"/>
          <w:b/>
          <w:color w:val="000000" w:themeColor="text1"/>
          <w:sz w:val="28"/>
          <w:szCs w:val="28"/>
        </w:rPr>
      </w:pPr>
      <w:r w:rsidRPr="00911A37">
        <w:rPr>
          <w:rFonts w:ascii="Arial Narrow" w:hAnsi="Arial Narrow" w:cs="Arial"/>
          <w:b/>
          <w:color w:val="000000" w:themeColor="text1"/>
          <w:sz w:val="28"/>
          <w:szCs w:val="28"/>
        </w:rPr>
        <w:t xml:space="preserve">15.1.1 Planes estratégicos de ayudas y subvenciones aprobados: </w:t>
      </w:r>
      <w:r w:rsidR="00F62B5E" w:rsidRPr="00911A37">
        <w:rPr>
          <w:rFonts w:ascii="Arial Narrow" w:hAnsi="Arial Narrow" w:cs="Arial"/>
          <w:b/>
          <w:color w:val="000000" w:themeColor="text1"/>
          <w:sz w:val="28"/>
          <w:szCs w:val="28"/>
        </w:rPr>
        <w:t xml:space="preserve"> </w:t>
      </w:r>
    </w:p>
    <w:tbl>
      <w:tblPr>
        <w:tblStyle w:val="Tablaconcuadrcula"/>
        <w:tblW w:w="10178" w:type="dxa"/>
        <w:tblInd w:w="-856" w:type="dxa"/>
        <w:tblLook w:val="04A0" w:firstRow="1" w:lastRow="0" w:firstColumn="1" w:lastColumn="0" w:noHBand="0" w:noVBand="1"/>
      </w:tblPr>
      <w:tblGrid>
        <w:gridCol w:w="851"/>
        <w:gridCol w:w="2835"/>
        <w:gridCol w:w="4678"/>
        <w:gridCol w:w="1814"/>
      </w:tblGrid>
      <w:tr w:rsidR="00221512" w:rsidRPr="00911A37" w14:paraId="7E6109C5" w14:textId="77777777" w:rsidTr="00C716A5">
        <w:trPr>
          <w:trHeight w:val="390"/>
        </w:trPr>
        <w:tc>
          <w:tcPr>
            <w:tcW w:w="851" w:type="dxa"/>
            <w:vMerge w:val="restart"/>
            <w:vAlign w:val="center"/>
          </w:tcPr>
          <w:p w14:paraId="58AE42FF" w14:textId="77777777" w:rsidR="00221512" w:rsidRPr="00911A37" w:rsidRDefault="00221512" w:rsidP="001C49C9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4"/>
                <w:szCs w:val="24"/>
              </w:rPr>
            </w:pPr>
            <w:r w:rsidRPr="00911A37">
              <w:rPr>
                <w:rFonts w:ascii="Arial Narrow" w:hAnsi="Arial Narrow" w:cs="Arial"/>
                <w:b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2835" w:type="dxa"/>
            <w:vMerge w:val="restart"/>
            <w:vAlign w:val="center"/>
          </w:tcPr>
          <w:p w14:paraId="304D1FD5" w14:textId="77777777" w:rsidR="00221512" w:rsidRPr="00911A37" w:rsidRDefault="00221512" w:rsidP="001C49C9">
            <w:pPr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  <w:r w:rsidRPr="00911A37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Excmo. Cabildo Insular de La Palma</w:t>
            </w:r>
          </w:p>
        </w:tc>
        <w:tc>
          <w:tcPr>
            <w:tcW w:w="4678" w:type="dxa"/>
            <w:vAlign w:val="center"/>
          </w:tcPr>
          <w:p w14:paraId="19CAF723" w14:textId="77777777" w:rsidR="00221512" w:rsidRPr="00911A37" w:rsidRDefault="00221512" w:rsidP="001C49C9">
            <w:pPr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  <w:r w:rsidRPr="00911A37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Servicio de Promoción de Autonomía Personal</w:t>
            </w:r>
          </w:p>
        </w:tc>
        <w:tc>
          <w:tcPr>
            <w:tcW w:w="1814" w:type="dxa"/>
            <w:vAlign w:val="center"/>
          </w:tcPr>
          <w:p w14:paraId="1A77BB81" w14:textId="77777777" w:rsidR="00221512" w:rsidRPr="00911A37" w:rsidRDefault="00221512" w:rsidP="001C49C9">
            <w:pPr>
              <w:jc w:val="center"/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  <w:r w:rsidRPr="00911A37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Aprobada</w:t>
            </w:r>
          </w:p>
        </w:tc>
      </w:tr>
      <w:tr w:rsidR="00221512" w:rsidRPr="00911A37" w14:paraId="4771896C" w14:textId="77777777" w:rsidTr="00C716A5">
        <w:trPr>
          <w:trHeight w:val="615"/>
        </w:trPr>
        <w:tc>
          <w:tcPr>
            <w:tcW w:w="851" w:type="dxa"/>
            <w:vMerge/>
            <w:vAlign w:val="center"/>
          </w:tcPr>
          <w:p w14:paraId="6BC0B676" w14:textId="77777777" w:rsidR="00221512" w:rsidRPr="00911A37" w:rsidRDefault="00221512" w:rsidP="001C49C9">
            <w:pPr>
              <w:jc w:val="center"/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5B24BC49" w14:textId="77777777" w:rsidR="00221512" w:rsidRPr="00911A37" w:rsidRDefault="00221512" w:rsidP="001C49C9">
            <w:pPr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2B581A42" w14:textId="77777777" w:rsidR="00221512" w:rsidRPr="00911A37" w:rsidRDefault="00221512" w:rsidP="001C49C9">
            <w:pPr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  <w:r w:rsidRPr="00911A37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Proyecto para entidades pertenecientes a INDISPAL</w:t>
            </w:r>
          </w:p>
        </w:tc>
        <w:tc>
          <w:tcPr>
            <w:tcW w:w="1814" w:type="dxa"/>
            <w:vAlign w:val="center"/>
          </w:tcPr>
          <w:p w14:paraId="6DF4125E" w14:textId="77777777" w:rsidR="00221512" w:rsidRPr="00911A37" w:rsidRDefault="00221512" w:rsidP="001C49C9">
            <w:pPr>
              <w:jc w:val="center"/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  <w:r w:rsidRPr="00911A37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Aprobada</w:t>
            </w:r>
          </w:p>
        </w:tc>
      </w:tr>
      <w:tr w:rsidR="00221512" w:rsidRPr="00911A37" w14:paraId="46E05E53" w14:textId="77777777" w:rsidTr="00C716A5">
        <w:trPr>
          <w:trHeight w:val="523"/>
        </w:trPr>
        <w:tc>
          <w:tcPr>
            <w:tcW w:w="851" w:type="dxa"/>
            <w:vMerge/>
            <w:vAlign w:val="center"/>
          </w:tcPr>
          <w:p w14:paraId="69B1D603" w14:textId="77777777" w:rsidR="00221512" w:rsidRPr="00911A37" w:rsidRDefault="00221512" w:rsidP="001C49C9">
            <w:pPr>
              <w:jc w:val="center"/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666C32DD" w14:textId="77777777" w:rsidR="00221512" w:rsidRPr="00911A37" w:rsidRDefault="00221512" w:rsidP="001C49C9">
            <w:pPr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5FE83933" w14:textId="77777777" w:rsidR="00221512" w:rsidRPr="00911A37" w:rsidRDefault="00221512" w:rsidP="001C49C9">
            <w:pPr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  <w:r w:rsidRPr="00911A37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Unidades de Atención Terapéutica Comarca Oeste</w:t>
            </w:r>
          </w:p>
        </w:tc>
        <w:tc>
          <w:tcPr>
            <w:tcW w:w="1814" w:type="dxa"/>
            <w:vAlign w:val="center"/>
          </w:tcPr>
          <w:p w14:paraId="6AE74F76" w14:textId="77777777" w:rsidR="00221512" w:rsidRPr="00911A37" w:rsidRDefault="00221512" w:rsidP="001C49C9">
            <w:pPr>
              <w:jc w:val="center"/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  <w:r w:rsidRPr="00911A37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Aprobada</w:t>
            </w:r>
          </w:p>
        </w:tc>
      </w:tr>
      <w:tr w:rsidR="00221512" w:rsidRPr="00911A37" w14:paraId="5FFFBDDD" w14:textId="77777777" w:rsidTr="00C716A5">
        <w:trPr>
          <w:trHeight w:val="330"/>
        </w:trPr>
        <w:tc>
          <w:tcPr>
            <w:tcW w:w="851" w:type="dxa"/>
            <w:vMerge/>
            <w:vAlign w:val="center"/>
          </w:tcPr>
          <w:p w14:paraId="288F64C1" w14:textId="77777777" w:rsidR="00221512" w:rsidRPr="00911A37" w:rsidRDefault="00221512" w:rsidP="001C49C9">
            <w:pPr>
              <w:jc w:val="center"/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20190859" w14:textId="77777777" w:rsidR="00221512" w:rsidRPr="00911A37" w:rsidRDefault="00221512" w:rsidP="001C49C9">
            <w:pPr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  <w:r w:rsidRPr="00911A37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Gobierno de Canarias</w:t>
            </w:r>
          </w:p>
        </w:tc>
        <w:tc>
          <w:tcPr>
            <w:tcW w:w="4678" w:type="dxa"/>
            <w:vAlign w:val="center"/>
          </w:tcPr>
          <w:p w14:paraId="7B61F5B3" w14:textId="77777777" w:rsidR="00221512" w:rsidRPr="00911A37" w:rsidRDefault="00221512" w:rsidP="001C49C9">
            <w:pPr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  <w:r w:rsidRPr="00911A37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Servicio Canario de empleo ISAL 2019</w:t>
            </w:r>
          </w:p>
        </w:tc>
        <w:tc>
          <w:tcPr>
            <w:tcW w:w="1814" w:type="dxa"/>
            <w:vAlign w:val="center"/>
          </w:tcPr>
          <w:p w14:paraId="781BDD25" w14:textId="77777777" w:rsidR="00221512" w:rsidRPr="00911A37" w:rsidRDefault="00221512" w:rsidP="001C49C9">
            <w:pPr>
              <w:jc w:val="center"/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  <w:r w:rsidRPr="00911A37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Aprobada</w:t>
            </w:r>
          </w:p>
        </w:tc>
      </w:tr>
      <w:tr w:rsidR="00221512" w:rsidRPr="00911A37" w14:paraId="74414C5A" w14:textId="77777777" w:rsidTr="00C716A5">
        <w:trPr>
          <w:trHeight w:val="405"/>
        </w:trPr>
        <w:tc>
          <w:tcPr>
            <w:tcW w:w="851" w:type="dxa"/>
            <w:vMerge/>
            <w:vAlign w:val="center"/>
          </w:tcPr>
          <w:p w14:paraId="7123B700" w14:textId="77777777" w:rsidR="00221512" w:rsidRPr="00911A37" w:rsidRDefault="00221512" w:rsidP="001C49C9">
            <w:pPr>
              <w:jc w:val="center"/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0230748A" w14:textId="77777777" w:rsidR="00221512" w:rsidRPr="00911A37" w:rsidRDefault="00221512" w:rsidP="001C49C9">
            <w:pPr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17F3773A" w14:textId="77777777" w:rsidR="00221512" w:rsidRPr="00911A37" w:rsidRDefault="00221512" w:rsidP="001C49C9">
            <w:pPr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  <w:r w:rsidRPr="00911A37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Dirección General de políticas Sociales. Área Mayores</w:t>
            </w:r>
          </w:p>
        </w:tc>
        <w:tc>
          <w:tcPr>
            <w:tcW w:w="1814" w:type="dxa"/>
            <w:vAlign w:val="center"/>
          </w:tcPr>
          <w:p w14:paraId="72319C2D" w14:textId="77777777" w:rsidR="00221512" w:rsidRPr="00911A37" w:rsidRDefault="00221512" w:rsidP="001C49C9">
            <w:pPr>
              <w:jc w:val="center"/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  <w:r w:rsidRPr="00911A37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Aprobada</w:t>
            </w:r>
          </w:p>
        </w:tc>
      </w:tr>
      <w:tr w:rsidR="00221512" w:rsidRPr="00911A37" w14:paraId="4B522286" w14:textId="77777777" w:rsidTr="00C716A5">
        <w:trPr>
          <w:trHeight w:val="505"/>
        </w:trPr>
        <w:tc>
          <w:tcPr>
            <w:tcW w:w="851" w:type="dxa"/>
            <w:vMerge/>
            <w:vAlign w:val="center"/>
          </w:tcPr>
          <w:p w14:paraId="081B0904" w14:textId="77777777" w:rsidR="00221512" w:rsidRPr="00911A37" w:rsidRDefault="00221512" w:rsidP="001C49C9">
            <w:pPr>
              <w:jc w:val="center"/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10359CB9" w14:textId="77777777" w:rsidR="00221512" w:rsidRPr="00911A37" w:rsidRDefault="00221512" w:rsidP="001C49C9">
            <w:pPr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73CA1682" w14:textId="77777777" w:rsidR="00221512" w:rsidRPr="00911A37" w:rsidRDefault="00221512" w:rsidP="001C49C9">
            <w:pPr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  <w:r w:rsidRPr="00911A37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Dirección General de Dependencia.</w:t>
            </w:r>
          </w:p>
        </w:tc>
        <w:tc>
          <w:tcPr>
            <w:tcW w:w="1814" w:type="dxa"/>
            <w:vAlign w:val="center"/>
          </w:tcPr>
          <w:p w14:paraId="2ACE6700" w14:textId="77777777" w:rsidR="00221512" w:rsidRPr="00911A37" w:rsidRDefault="00221512" w:rsidP="001C49C9">
            <w:pPr>
              <w:jc w:val="center"/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  <w:r w:rsidRPr="00911A37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Aprobada</w:t>
            </w:r>
          </w:p>
        </w:tc>
      </w:tr>
      <w:tr w:rsidR="00221512" w:rsidRPr="00911A37" w14:paraId="5D47A0B6" w14:textId="77777777" w:rsidTr="00C716A5">
        <w:trPr>
          <w:trHeight w:val="375"/>
        </w:trPr>
        <w:tc>
          <w:tcPr>
            <w:tcW w:w="851" w:type="dxa"/>
            <w:vMerge/>
            <w:vAlign w:val="center"/>
          </w:tcPr>
          <w:p w14:paraId="29033903" w14:textId="77777777" w:rsidR="00221512" w:rsidRPr="00911A37" w:rsidRDefault="00221512" w:rsidP="001C49C9">
            <w:pPr>
              <w:jc w:val="center"/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7BAEE2C1" w14:textId="77777777" w:rsidR="00221512" w:rsidRPr="00911A37" w:rsidRDefault="00221512" w:rsidP="001C49C9">
            <w:pPr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  <w:r w:rsidRPr="00911A37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Ayuntamientos</w:t>
            </w:r>
          </w:p>
        </w:tc>
        <w:tc>
          <w:tcPr>
            <w:tcW w:w="4678" w:type="dxa"/>
            <w:vAlign w:val="center"/>
          </w:tcPr>
          <w:p w14:paraId="7F3E0EEE" w14:textId="77777777" w:rsidR="00221512" w:rsidRPr="00911A37" w:rsidRDefault="00221512" w:rsidP="001C49C9">
            <w:pPr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  <w:r w:rsidRPr="00911A37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Breña Baja</w:t>
            </w:r>
          </w:p>
        </w:tc>
        <w:tc>
          <w:tcPr>
            <w:tcW w:w="1814" w:type="dxa"/>
            <w:vAlign w:val="center"/>
          </w:tcPr>
          <w:p w14:paraId="0ACFB461" w14:textId="77777777" w:rsidR="00221512" w:rsidRPr="00911A37" w:rsidRDefault="00221512" w:rsidP="001C49C9">
            <w:pPr>
              <w:jc w:val="center"/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  <w:r w:rsidRPr="00911A37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Aprobada</w:t>
            </w:r>
          </w:p>
        </w:tc>
      </w:tr>
      <w:tr w:rsidR="00221512" w:rsidRPr="00911A37" w14:paraId="0614226D" w14:textId="77777777" w:rsidTr="00C716A5">
        <w:trPr>
          <w:trHeight w:val="360"/>
        </w:trPr>
        <w:tc>
          <w:tcPr>
            <w:tcW w:w="851" w:type="dxa"/>
            <w:vMerge/>
            <w:vAlign w:val="center"/>
          </w:tcPr>
          <w:p w14:paraId="1FED5E28" w14:textId="77777777" w:rsidR="00221512" w:rsidRPr="00911A37" w:rsidRDefault="00221512" w:rsidP="001C49C9">
            <w:pPr>
              <w:jc w:val="center"/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7041D78E" w14:textId="77777777" w:rsidR="00221512" w:rsidRPr="00911A37" w:rsidRDefault="00221512" w:rsidP="001C49C9">
            <w:pPr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28F7572D" w14:textId="77777777" w:rsidR="00221512" w:rsidRPr="00911A37" w:rsidRDefault="00221512" w:rsidP="001C49C9">
            <w:pPr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  <w:r w:rsidRPr="00911A37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El Paso (2018 y 2019)</w:t>
            </w:r>
          </w:p>
        </w:tc>
        <w:tc>
          <w:tcPr>
            <w:tcW w:w="1814" w:type="dxa"/>
            <w:vAlign w:val="center"/>
          </w:tcPr>
          <w:p w14:paraId="33D8251A" w14:textId="77777777" w:rsidR="00221512" w:rsidRPr="00911A37" w:rsidRDefault="00221512" w:rsidP="001C49C9">
            <w:pPr>
              <w:jc w:val="center"/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  <w:r w:rsidRPr="00911A37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Aprobada</w:t>
            </w:r>
          </w:p>
        </w:tc>
      </w:tr>
      <w:tr w:rsidR="00221512" w:rsidRPr="00911A37" w14:paraId="5A39EAE5" w14:textId="77777777" w:rsidTr="00C716A5">
        <w:trPr>
          <w:trHeight w:val="375"/>
        </w:trPr>
        <w:tc>
          <w:tcPr>
            <w:tcW w:w="851" w:type="dxa"/>
            <w:vMerge/>
            <w:vAlign w:val="center"/>
          </w:tcPr>
          <w:p w14:paraId="4D796A1E" w14:textId="77777777" w:rsidR="00221512" w:rsidRPr="00911A37" w:rsidRDefault="00221512" w:rsidP="001C49C9">
            <w:pPr>
              <w:jc w:val="center"/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45E8D56B" w14:textId="77777777" w:rsidR="00221512" w:rsidRPr="00911A37" w:rsidRDefault="00221512" w:rsidP="001C49C9">
            <w:pPr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10503F84" w14:textId="77777777" w:rsidR="00221512" w:rsidRPr="00911A37" w:rsidRDefault="00221512" w:rsidP="001C49C9">
            <w:pPr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  <w:r w:rsidRPr="00911A37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Los Llanos</w:t>
            </w:r>
          </w:p>
        </w:tc>
        <w:tc>
          <w:tcPr>
            <w:tcW w:w="1814" w:type="dxa"/>
            <w:vAlign w:val="center"/>
          </w:tcPr>
          <w:p w14:paraId="71A17607" w14:textId="77777777" w:rsidR="00221512" w:rsidRPr="00911A37" w:rsidRDefault="00221512" w:rsidP="001C49C9">
            <w:pPr>
              <w:jc w:val="center"/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  <w:r w:rsidRPr="00911A37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Aprobada</w:t>
            </w:r>
          </w:p>
        </w:tc>
      </w:tr>
      <w:tr w:rsidR="00221512" w:rsidRPr="00911A37" w14:paraId="119DE904" w14:textId="77777777" w:rsidTr="00C716A5">
        <w:trPr>
          <w:trHeight w:val="504"/>
        </w:trPr>
        <w:tc>
          <w:tcPr>
            <w:tcW w:w="851" w:type="dxa"/>
            <w:vMerge/>
            <w:vAlign w:val="center"/>
          </w:tcPr>
          <w:p w14:paraId="7AF532DF" w14:textId="77777777" w:rsidR="00221512" w:rsidRPr="00911A37" w:rsidRDefault="00221512" w:rsidP="001C49C9">
            <w:pPr>
              <w:jc w:val="center"/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2BAD937E" w14:textId="77777777" w:rsidR="00221512" w:rsidRPr="00911A37" w:rsidRDefault="00221512" w:rsidP="001C49C9">
            <w:pPr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3D0013A1" w14:textId="596E8E37" w:rsidR="00221512" w:rsidRPr="00911A37" w:rsidRDefault="00E56714" w:rsidP="001C49C9">
            <w:pPr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  <w:r w:rsidRPr="00911A37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Garafía</w:t>
            </w:r>
          </w:p>
        </w:tc>
        <w:tc>
          <w:tcPr>
            <w:tcW w:w="1814" w:type="dxa"/>
            <w:vAlign w:val="center"/>
          </w:tcPr>
          <w:p w14:paraId="46FDCC92" w14:textId="77777777" w:rsidR="00221512" w:rsidRPr="00911A37" w:rsidRDefault="00221512" w:rsidP="001C49C9">
            <w:pPr>
              <w:jc w:val="center"/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  <w:r w:rsidRPr="00911A37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Aprobada</w:t>
            </w:r>
          </w:p>
        </w:tc>
      </w:tr>
      <w:tr w:rsidR="00221512" w:rsidRPr="00911A37" w14:paraId="2328C88F" w14:textId="77777777" w:rsidTr="00C716A5">
        <w:trPr>
          <w:trHeight w:val="405"/>
        </w:trPr>
        <w:tc>
          <w:tcPr>
            <w:tcW w:w="851" w:type="dxa"/>
            <w:vMerge/>
            <w:vAlign w:val="center"/>
          </w:tcPr>
          <w:p w14:paraId="7200E81C" w14:textId="77777777" w:rsidR="00221512" w:rsidRPr="00911A37" w:rsidRDefault="00221512" w:rsidP="001C49C9">
            <w:pPr>
              <w:jc w:val="center"/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27D57A14" w14:textId="77777777" w:rsidR="00221512" w:rsidRPr="00911A37" w:rsidRDefault="00221512" w:rsidP="001C49C9">
            <w:pPr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  <w:r w:rsidRPr="00911A37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Ayudas Económicas Entidades Privadas</w:t>
            </w:r>
          </w:p>
        </w:tc>
        <w:tc>
          <w:tcPr>
            <w:tcW w:w="4678" w:type="dxa"/>
            <w:vAlign w:val="center"/>
          </w:tcPr>
          <w:p w14:paraId="43B90724" w14:textId="618CE687" w:rsidR="00221512" w:rsidRPr="00911A37" w:rsidRDefault="00221512" w:rsidP="001C49C9">
            <w:pPr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  <w:r w:rsidRPr="00911A37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 xml:space="preserve">Obra Social La Caixa </w:t>
            </w:r>
            <w:r w:rsidR="00C301D8" w:rsidRPr="00911A37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Ejecución enero a diciembre de 2020.</w:t>
            </w:r>
          </w:p>
        </w:tc>
        <w:tc>
          <w:tcPr>
            <w:tcW w:w="1814" w:type="dxa"/>
            <w:vAlign w:val="center"/>
          </w:tcPr>
          <w:p w14:paraId="2C53BA8F" w14:textId="77777777" w:rsidR="00221512" w:rsidRPr="00911A37" w:rsidRDefault="00221512" w:rsidP="001C49C9">
            <w:pPr>
              <w:jc w:val="center"/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  <w:r w:rsidRPr="00911A37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Aprobada</w:t>
            </w:r>
          </w:p>
        </w:tc>
      </w:tr>
      <w:tr w:rsidR="00221512" w:rsidRPr="00911A37" w14:paraId="1DD31A5F" w14:textId="77777777" w:rsidTr="00C716A5">
        <w:trPr>
          <w:trHeight w:val="570"/>
        </w:trPr>
        <w:tc>
          <w:tcPr>
            <w:tcW w:w="851" w:type="dxa"/>
            <w:vMerge/>
            <w:vAlign w:val="center"/>
          </w:tcPr>
          <w:p w14:paraId="6EA2C9CC" w14:textId="77777777" w:rsidR="00221512" w:rsidRPr="00911A37" w:rsidRDefault="00221512" w:rsidP="001C49C9">
            <w:pPr>
              <w:jc w:val="center"/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76248B9F" w14:textId="77777777" w:rsidR="00221512" w:rsidRPr="00911A37" w:rsidRDefault="00221512" w:rsidP="001C49C9">
            <w:pPr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730D3DFB" w14:textId="29DC05DA" w:rsidR="00C301D8" w:rsidRPr="00911A37" w:rsidRDefault="00221512" w:rsidP="001C49C9">
            <w:pPr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  <w:r w:rsidRPr="00911A37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Fundación DISA</w:t>
            </w:r>
            <w:r w:rsidR="00C301D8" w:rsidRPr="00911A37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. Ejecución enero a diciembre 2020.</w:t>
            </w:r>
          </w:p>
        </w:tc>
        <w:tc>
          <w:tcPr>
            <w:tcW w:w="1814" w:type="dxa"/>
            <w:vAlign w:val="center"/>
          </w:tcPr>
          <w:p w14:paraId="5E0FC3B0" w14:textId="77777777" w:rsidR="00221512" w:rsidRPr="00911A37" w:rsidRDefault="00221512" w:rsidP="001C49C9">
            <w:pPr>
              <w:jc w:val="center"/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  <w:r w:rsidRPr="00911A37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Aprobada</w:t>
            </w:r>
          </w:p>
        </w:tc>
      </w:tr>
      <w:tr w:rsidR="00C301D8" w:rsidRPr="00911A37" w14:paraId="1B781543" w14:textId="77777777" w:rsidTr="00C716A5">
        <w:tc>
          <w:tcPr>
            <w:tcW w:w="851" w:type="dxa"/>
            <w:vMerge w:val="restart"/>
            <w:vAlign w:val="center"/>
          </w:tcPr>
          <w:p w14:paraId="46A76369" w14:textId="77777777" w:rsidR="00C301D8" w:rsidRPr="00911A37" w:rsidRDefault="00C301D8" w:rsidP="001C49C9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4"/>
                <w:szCs w:val="24"/>
              </w:rPr>
            </w:pPr>
            <w:r w:rsidRPr="00911A37">
              <w:rPr>
                <w:rFonts w:ascii="Arial Narrow" w:hAnsi="Arial Narrow" w:cs="Arial"/>
                <w:b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2835" w:type="dxa"/>
            <w:vMerge w:val="restart"/>
            <w:vAlign w:val="center"/>
          </w:tcPr>
          <w:p w14:paraId="4815CC59" w14:textId="77777777" w:rsidR="00D67991" w:rsidRDefault="00D67991" w:rsidP="001C49C9">
            <w:pPr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</w:p>
          <w:p w14:paraId="393F7EE0" w14:textId="77777777" w:rsidR="00C301D8" w:rsidRDefault="00C301D8" w:rsidP="001C49C9">
            <w:pPr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  <w:r w:rsidRPr="00911A37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Excmo. Cabildo Insular de La Palma</w:t>
            </w:r>
          </w:p>
          <w:p w14:paraId="1E9D9621" w14:textId="62D49C7A" w:rsidR="00D67991" w:rsidRPr="00911A37" w:rsidRDefault="00D67991" w:rsidP="001C49C9">
            <w:pPr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1E952171" w14:textId="77777777" w:rsidR="00C301D8" w:rsidRPr="00911A37" w:rsidRDefault="00C301D8" w:rsidP="001C49C9">
            <w:pPr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  <w:r w:rsidRPr="00911A37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Servicio de Promoción de Autonomía Personal</w:t>
            </w:r>
          </w:p>
        </w:tc>
        <w:tc>
          <w:tcPr>
            <w:tcW w:w="1814" w:type="dxa"/>
            <w:vAlign w:val="center"/>
          </w:tcPr>
          <w:p w14:paraId="5A30C165" w14:textId="77777777" w:rsidR="00C301D8" w:rsidRPr="00911A37" w:rsidRDefault="00C301D8" w:rsidP="001C49C9">
            <w:pPr>
              <w:jc w:val="center"/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  <w:r w:rsidRPr="00911A37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Aprobada</w:t>
            </w:r>
          </w:p>
        </w:tc>
      </w:tr>
      <w:tr w:rsidR="00C301D8" w:rsidRPr="00911A37" w14:paraId="41F6923E" w14:textId="77777777" w:rsidTr="00C716A5">
        <w:tc>
          <w:tcPr>
            <w:tcW w:w="851" w:type="dxa"/>
            <w:vMerge/>
            <w:vAlign w:val="center"/>
          </w:tcPr>
          <w:p w14:paraId="68D46F73" w14:textId="77777777" w:rsidR="00C301D8" w:rsidRPr="00911A37" w:rsidRDefault="00C301D8" w:rsidP="001C49C9">
            <w:pPr>
              <w:jc w:val="center"/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38C46CE3" w14:textId="77777777" w:rsidR="00C301D8" w:rsidRPr="00911A37" w:rsidRDefault="00C301D8" w:rsidP="00F44C03">
            <w:pPr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62921FB2" w14:textId="77777777" w:rsidR="00C301D8" w:rsidRPr="00911A37" w:rsidRDefault="00C301D8" w:rsidP="001C49C9">
            <w:pPr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  <w:r w:rsidRPr="00911A37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Proyecto para entidades pertenecientes a INDISPAL</w:t>
            </w:r>
          </w:p>
        </w:tc>
        <w:tc>
          <w:tcPr>
            <w:tcW w:w="1814" w:type="dxa"/>
            <w:vAlign w:val="center"/>
          </w:tcPr>
          <w:p w14:paraId="1AD6EAB3" w14:textId="77777777" w:rsidR="00C301D8" w:rsidRPr="00911A37" w:rsidRDefault="00C301D8" w:rsidP="001C49C9">
            <w:pPr>
              <w:jc w:val="center"/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  <w:r w:rsidRPr="00911A37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Aprobada</w:t>
            </w:r>
          </w:p>
        </w:tc>
      </w:tr>
      <w:tr w:rsidR="00C301D8" w:rsidRPr="00911A37" w14:paraId="5A49B4DB" w14:textId="77777777" w:rsidTr="00C716A5">
        <w:tc>
          <w:tcPr>
            <w:tcW w:w="851" w:type="dxa"/>
            <w:vMerge/>
            <w:vAlign w:val="center"/>
          </w:tcPr>
          <w:p w14:paraId="1BB42785" w14:textId="77777777" w:rsidR="00C301D8" w:rsidRPr="00911A37" w:rsidRDefault="00C301D8" w:rsidP="001C49C9">
            <w:pPr>
              <w:jc w:val="center"/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695CE4EB" w14:textId="77777777" w:rsidR="00C301D8" w:rsidRPr="00911A37" w:rsidRDefault="00C301D8" w:rsidP="00F44C03">
            <w:pPr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2BC6EFC7" w14:textId="1A3B91D6" w:rsidR="00C301D8" w:rsidRPr="00911A37" w:rsidRDefault="00C301D8" w:rsidP="001C49C9">
            <w:pPr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  <w:r w:rsidRPr="00911A37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Unidades de Atención Terapéutica en la Zona Oeste de la isla de La Palma. Ejecución diciembre 2020-septiembre 2021.</w:t>
            </w:r>
          </w:p>
        </w:tc>
        <w:tc>
          <w:tcPr>
            <w:tcW w:w="1814" w:type="dxa"/>
            <w:vAlign w:val="center"/>
          </w:tcPr>
          <w:p w14:paraId="09E9680F" w14:textId="0B132658" w:rsidR="00C301D8" w:rsidRPr="00911A37" w:rsidRDefault="00C301D8" w:rsidP="001C49C9">
            <w:pPr>
              <w:jc w:val="center"/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  <w:r w:rsidRPr="00911A37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Aprobada</w:t>
            </w:r>
          </w:p>
        </w:tc>
      </w:tr>
      <w:tr w:rsidR="00C301D8" w:rsidRPr="00911A37" w14:paraId="477318BB" w14:textId="77777777" w:rsidTr="00C716A5">
        <w:tc>
          <w:tcPr>
            <w:tcW w:w="851" w:type="dxa"/>
            <w:vMerge/>
            <w:vAlign w:val="center"/>
          </w:tcPr>
          <w:p w14:paraId="2B553DB9" w14:textId="77777777" w:rsidR="00C301D8" w:rsidRPr="00911A37" w:rsidRDefault="00C301D8" w:rsidP="001C49C9">
            <w:pPr>
              <w:jc w:val="center"/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002DBCF3" w14:textId="77777777" w:rsidR="00C301D8" w:rsidRPr="00911A37" w:rsidRDefault="00C301D8" w:rsidP="001C49C9">
            <w:pPr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  <w:r w:rsidRPr="00911A37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Gobierno de Canarias</w:t>
            </w:r>
          </w:p>
        </w:tc>
        <w:tc>
          <w:tcPr>
            <w:tcW w:w="4678" w:type="dxa"/>
            <w:vAlign w:val="center"/>
          </w:tcPr>
          <w:p w14:paraId="75B6687A" w14:textId="7DB513B3" w:rsidR="00C301D8" w:rsidRPr="00911A37" w:rsidRDefault="00C301D8" w:rsidP="001C49C9">
            <w:pPr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  <w:r w:rsidRPr="00911A37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IRPF 2020. UT Comarcales.</w:t>
            </w:r>
          </w:p>
        </w:tc>
        <w:tc>
          <w:tcPr>
            <w:tcW w:w="1814" w:type="dxa"/>
            <w:vAlign w:val="center"/>
          </w:tcPr>
          <w:p w14:paraId="71D304FB" w14:textId="11DA0E65" w:rsidR="00C301D8" w:rsidRPr="00911A37" w:rsidRDefault="00C301D8" w:rsidP="001C49C9">
            <w:pPr>
              <w:jc w:val="center"/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  <w:r w:rsidRPr="00911A37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Aprobada</w:t>
            </w:r>
          </w:p>
        </w:tc>
      </w:tr>
      <w:tr w:rsidR="00C301D8" w:rsidRPr="00911A37" w14:paraId="47F47CC4" w14:textId="77777777" w:rsidTr="00C716A5">
        <w:tc>
          <w:tcPr>
            <w:tcW w:w="851" w:type="dxa"/>
            <w:vMerge/>
            <w:vAlign w:val="center"/>
          </w:tcPr>
          <w:p w14:paraId="726BBF5E" w14:textId="77777777" w:rsidR="00C301D8" w:rsidRPr="00911A37" w:rsidRDefault="00C301D8" w:rsidP="001C49C9">
            <w:pPr>
              <w:jc w:val="center"/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2A997C80" w14:textId="77777777" w:rsidR="00C301D8" w:rsidRPr="00911A37" w:rsidRDefault="00C301D8" w:rsidP="001C49C9">
            <w:pPr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5D49FE02" w14:textId="61786134" w:rsidR="00C301D8" w:rsidRPr="00911A37" w:rsidRDefault="00C301D8" w:rsidP="001C49C9">
            <w:pPr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  <w:r w:rsidRPr="00911A37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DG Dependencia. SPAP: Fisioterapia Vs Logopedia</w:t>
            </w:r>
          </w:p>
        </w:tc>
        <w:tc>
          <w:tcPr>
            <w:tcW w:w="1814" w:type="dxa"/>
            <w:vAlign w:val="center"/>
          </w:tcPr>
          <w:p w14:paraId="7AA285D0" w14:textId="02FA78FA" w:rsidR="00C301D8" w:rsidRPr="00911A37" w:rsidRDefault="00C301D8" w:rsidP="001C49C9">
            <w:pPr>
              <w:jc w:val="center"/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  <w:r w:rsidRPr="00911A37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Aprobada</w:t>
            </w:r>
          </w:p>
        </w:tc>
      </w:tr>
      <w:tr w:rsidR="00C301D8" w:rsidRPr="00911A37" w14:paraId="58315242" w14:textId="77777777" w:rsidTr="00C716A5">
        <w:tc>
          <w:tcPr>
            <w:tcW w:w="851" w:type="dxa"/>
            <w:vMerge/>
            <w:vAlign w:val="center"/>
          </w:tcPr>
          <w:p w14:paraId="2958DB57" w14:textId="77777777" w:rsidR="00C301D8" w:rsidRPr="00911A37" w:rsidRDefault="00C301D8" w:rsidP="001C49C9">
            <w:pPr>
              <w:jc w:val="center"/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50E352D3" w14:textId="77777777" w:rsidR="00C301D8" w:rsidRPr="00911A37" w:rsidRDefault="00C301D8" w:rsidP="001C49C9">
            <w:pPr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3BED47A9" w14:textId="21720995" w:rsidR="00C301D8" w:rsidRPr="00911A37" w:rsidRDefault="00C301D8" w:rsidP="001C49C9">
            <w:pPr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  <w:r w:rsidRPr="00911A37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Vicepresidencia. Material de estimulación, dotación de material informático.</w:t>
            </w:r>
          </w:p>
        </w:tc>
        <w:tc>
          <w:tcPr>
            <w:tcW w:w="1814" w:type="dxa"/>
            <w:vAlign w:val="center"/>
          </w:tcPr>
          <w:p w14:paraId="18E30486" w14:textId="03BEF31E" w:rsidR="00C301D8" w:rsidRPr="00911A37" w:rsidRDefault="00C301D8" w:rsidP="001C49C9">
            <w:pPr>
              <w:jc w:val="center"/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  <w:r w:rsidRPr="00911A37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Aprobada</w:t>
            </w:r>
          </w:p>
        </w:tc>
      </w:tr>
      <w:tr w:rsidR="00C301D8" w:rsidRPr="00911A37" w14:paraId="4352F671" w14:textId="77777777" w:rsidTr="00C716A5">
        <w:tc>
          <w:tcPr>
            <w:tcW w:w="851" w:type="dxa"/>
            <w:vMerge/>
            <w:vAlign w:val="center"/>
          </w:tcPr>
          <w:p w14:paraId="6C979D85" w14:textId="77777777" w:rsidR="00C301D8" w:rsidRPr="00911A37" w:rsidRDefault="00C301D8" w:rsidP="001C49C9">
            <w:pPr>
              <w:jc w:val="center"/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0F82DB33" w14:textId="77777777" w:rsidR="00C301D8" w:rsidRPr="00911A37" w:rsidRDefault="00C301D8" w:rsidP="001C49C9">
            <w:pPr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2A1FEBF3" w14:textId="0D5FF006" w:rsidR="00C301D8" w:rsidRPr="00911A37" w:rsidRDefault="00C301D8" w:rsidP="001C49C9">
            <w:pPr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  <w:r w:rsidRPr="00911A37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SCE ISAL 2020. MÁS CERCANOS. Ejecución octubre 2020-junio 2021.</w:t>
            </w:r>
          </w:p>
        </w:tc>
        <w:tc>
          <w:tcPr>
            <w:tcW w:w="1814" w:type="dxa"/>
            <w:vAlign w:val="center"/>
          </w:tcPr>
          <w:p w14:paraId="25AB9A80" w14:textId="6400D750" w:rsidR="00C301D8" w:rsidRPr="00911A37" w:rsidRDefault="00C301D8" w:rsidP="001C49C9">
            <w:pPr>
              <w:jc w:val="center"/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  <w:r w:rsidRPr="00911A37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Aprobada</w:t>
            </w:r>
          </w:p>
        </w:tc>
      </w:tr>
      <w:tr w:rsidR="00C301D8" w:rsidRPr="00911A37" w14:paraId="35B84CDC" w14:textId="77777777" w:rsidTr="00C716A5">
        <w:tc>
          <w:tcPr>
            <w:tcW w:w="851" w:type="dxa"/>
            <w:vMerge/>
            <w:vAlign w:val="center"/>
          </w:tcPr>
          <w:p w14:paraId="2588880A" w14:textId="77777777" w:rsidR="00C301D8" w:rsidRPr="00911A37" w:rsidRDefault="00C301D8" w:rsidP="001C49C9">
            <w:pPr>
              <w:jc w:val="center"/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01D7B3C4" w14:textId="04BC676D" w:rsidR="00C301D8" w:rsidRPr="00911A37" w:rsidRDefault="00C301D8" w:rsidP="001C49C9">
            <w:pPr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  <w:r w:rsidRPr="00911A37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Ayuntamiento</w:t>
            </w:r>
            <w:r w:rsidR="00305310" w:rsidRPr="00911A37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4678" w:type="dxa"/>
            <w:vAlign w:val="center"/>
          </w:tcPr>
          <w:p w14:paraId="4B18084C" w14:textId="186B5538" w:rsidR="00C301D8" w:rsidRPr="00911A37" w:rsidRDefault="00C301D8" w:rsidP="001C49C9">
            <w:pPr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  <w:r w:rsidRPr="00911A37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 xml:space="preserve">El Paso. Gastos corrientes. </w:t>
            </w:r>
          </w:p>
        </w:tc>
        <w:tc>
          <w:tcPr>
            <w:tcW w:w="1814" w:type="dxa"/>
            <w:vAlign w:val="center"/>
          </w:tcPr>
          <w:p w14:paraId="740317E3" w14:textId="77777777" w:rsidR="00C301D8" w:rsidRPr="00911A37" w:rsidRDefault="00C301D8" w:rsidP="001C49C9">
            <w:pPr>
              <w:jc w:val="center"/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  <w:r w:rsidRPr="00911A37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Aprobada</w:t>
            </w:r>
          </w:p>
        </w:tc>
      </w:tr>
      <w:tr w:rsidR="00C301D8" w:rsidRPr="00911A37" w14:paraId="1B533312" w14:textId="77777777" w:rsidTr="00C716A5">
        <w:tc>
          <w:tcPr>
            <w:tcW w:w="851" w:type="dxa"/>
            <w:vMerge/>
            <w:vAlign w:val="center"/>
          </w:tcPr>
          <w:p w14:paraId="46F4F863" w14:textId="77777777" w:rsidR="00C301D8" w:rsidRPr="00911A37" w:rsidRDefault="00C301D8" w:rsidP="001C49C9">
            <w:pPr>
              <w:jc w:val="center"/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3EE9D3CB" w14:textId="77777777" w:rsidR="00C301D8" w:rsidRPr="00911A37" w:rsidRDefault="00C301D8" w:rsidP="001C49C9">
            <w:pPr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2B6EE6D1" w14:textId="0C4129EB" w:rsidR="00C301D8" w:rsidRPr="00911A37" w:rsidRDefault="00C301D8" w:rsidP="001C49C9">
            <w:pPr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  <w:r w:rsidRPr="00911A37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Los Llanos de Aridane. Atención Especial a personas afectadas por Demencia</w:t>
            </w:r>
          </w:p>
        </w:tc>
        <w:tc>
          <w:tcPr>
            <w:tcW w:w="1814" w:type="dxa"/>
            <w:vAlign w:val="center"/>
          </w:tcPr>
          <w:p w14:paraId="5899B21F" w14:textId="1D3F57AC" w:rsidR="00C301D8" w:rsidRPr="00911A37" w:rsidRDefault="00C301D8" w:rsidP="001C49C9">
            <w:pPr>
              <w:jc w:val="center"/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  <w:r w:rsidRPr="00911A37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Aprobada</w:t>
            </w:r>
          </w:p>
        </w:tc>
      </w:tr>
      <w:tr w:rsidR="00C301D8" w:rsidRPr="00911A37" w14:paraId="6C42219E" w14:textId="77777777" w:rsidTr="00C716A5">
        <w:tc>
          <w:tcPr>
            <w:tcW w:w="851" w:type="dxa"/>
            <w:vMerge/>
            <w:vAlign w:val="center"/>
          </w:tcPr>
          <w:p w14:paraId="6254DCA1" w14:textId="77777777" w:rsidR="00C301D8" w:rsidRPr="00911A37" w:rsidRDefault="00C301D8" w:rsidP="001C49C9">
            <w:pPr>
              <w:jc w:val="center"/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6CA10066" w14:textId="77777777" w:rsidR="00C301D8" w:rsidRPr="00911A37" w:rsidRDefault="00C301D8" w:rsidP="001C49C9">
            <w:pPr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7799492E" w14:textId="64221678" w:rsidR="00C301D8" w:rsidRPr="00911A37" w:rsidRDefault="00C301D8" w:rsidP="001C49C9">
            <w:pPr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  <w:r w:rsidRPr="00911A37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Breña Baja. Centro de Dia para personas con Alzheimer de Las Ledas.</w:t>
            </w:r>
          </w:p>
        </w:tc>
        <w:tc>
          <w:tcPr>
            <w:tcW w:w="1814" w:type="dxa"/>
            <w:vAlign w:val="center"/>
          </w:tcPr>
          <w:p w14:paraId="4E995AED" w14:textId="644563FE" w:rsidR="00C301D8" w:rsidRPr="00911A37" w:rsidRDefault="00C301D8" w:rsidP="001C49C9">
            <w:pPr>
              <w:jc w:val="center"/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</w:pPr>
            <w:r w:rsidRPr="00911A37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>Aprobada</w:t>
            </w:r>
          </w:p>
        </w:tc>
      </w:tr>
    </w:tbl>
    <w:p w14:paraId="22B32658" w14:textId="2BE4D496" w:rsidR="00911A37" w:rsidRDefault="00911A37" w:rsidP="00346B5F">
      <w:pPr>
        <w:rPr>
          <w:rFonts w:ascii="Arial Narrow" w:hAnsi="Arial Narrow" w:cs="Arial"/>
          <w:b/>
          <w:color w:val="000000" w:themeColor="text1"/>
          <w:sz w:val="24"/>
          <w:szCs w:val="24"/>
        </w:rPr>
      </w:pPr>
    </w:p>
    <w:tbl>
      <w:tblPr>
        <w:tblStyle w:val="Tablaconcuadrcula"/>
        <w:tblW w:w="10207" w:type="dxa"/>
        <w:tblInd w:w="-856" w:type="dxa"/>
        <w:tblLook w:val="04A0" w:firstRow="1" w:lastRow="0" w:firstColumn="1" w:lastColumn="0" w:noHBand="0" w:noVBand="1"/>
      </w:tblPr>
      <w:tblGrid>
        <w:gridCol w:w="851"/>
        <w:gridCol w:w="2977"/>
        <w:gridCol w:w="4536"/>
        <w:gridCol w:w="1843"/>
      </w:tblGrid>
      <w:tr w:rsidR="002E0AA6" w14:paraId="1269C315" w14:textId="77777777" w:rsidTr="00812D7C">
        <w:tc>
          <w:tcPr>
            <w:tcW w:w="851" w:type="dxa"/>
            <w:vMerge w:val="restart"/>
            <w:vAlign w:val="center"/>
          </w:tcPr>
          <w:p w14:paraId="437F6123" w14:textId="67D1A4F3" w:rsidR="002E0AA6" w:rsidRPr="00183186" w:rsidRDefault="002E0AA6" w:rsidP="00FC2D83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2977" w:type="dxa"/>
            <w:vAlign w:val="center"/>
          </w:tcPr>
          <w:p w14:paraId="08BE4825" w14:textId="462D5B61" w:rsidR="002E0AA6" w:rsidRPr="00BA413E" w:rsidRDefault="002E0AA6" w:rsidP="00FC2D8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A413E">
              <w:rPr>
                <w:rFonts w:ascii="Arial Narrow" w:hAnsi="Arial Narrow"/>
                <w:color w:val="000000"/>
                <w:sz w:val="24"/>
                <w:szCs w:val="24"/>
                <w:shd w:val="clear" w:color="auto" w:fill="FFFFFF"/>
              </w:rPr>
              <w:t>Consejería de Derechos Sociales, Igualdad, Diversidad y Juventud del Gobierno de Canarias</w:t>
            </w:r>
          </w:p>
        </w:tc>
        <w:tc>
          <w:tcPr>
            <w:tcW w:w="4536" w:type="dxa"/>
            <w:vAlign w:val="center"/>
          </w:tcPr>
          <w:p w14:paraId="06E27169" w14:textId="6FDB9446" w:rsidR="002E0AA6" w:rsidRPr="00BA413E" w:rsidRDefault="002E0AA6" w:rsidP="00BA413E">
            <w:pPr>
              <w:pStyle w:val="Ttulo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 Narrow" w:hAnsi="Arial Narrow"/>
                <w:sz w:val="24"/>
                <w:szCs w:val="24"/>
              </w:rPr>
            </w:pPr>
            <w:r w:rsidRPr="00BA413E">
              <w:rPr>
                <w:rStyle w:val="Textoennegrita"/>
                <w:rFonts w:ascii="Arial Narrow" w:hAnsi="Arial Narrow"/>
                <w:color w:val="003300"/>
                <w:sz w:val="24"/>
                <w:szCs w:val="24"/>
                <w:bdr w:val="none" w:sz="0" w:space="0" w:color="auto" w:frame="1"/>
              </w:rPr>
              <w:t>Unidades Comarcales de Atención Terapéutica a Personas con Demencia, en la isla de La Palma</w:t>
            </w:r>
          </w:p>
        </w:tc>
        <w:tc>
          <w:tcPr>
            <w:tcW w:w="1843" w:type="dxa"/>
            <w:vAlign w:val="center"/>
          </w:tcPr>
          <w:p w14:paraId="382584F0" w14:textId="77777777" w:rsidR="002E0AA6" w:rsidRPr="00183186" w:rsidRDefault="002E0AA6" w:rsidP="00FC2D8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83186">
              <w:rPr>
                <w:rFonts w:ascii="Arial Narrow" w:hAnsi="Arial Narrow"/>
                <w:sz w:val="24"/>
                <w:szCs w:val="24"/>
              </w:rPr>
              <w:t>Aprobada</w:t>
            </w:r>
          </w:p>
        </w:tc>
      </w:tr>
      <w:tr w:rsidR="002E0AA6" w14:paraId="5B9E1ECF" w14:textId="77777777" w:rsidTr="00812D7C">
        <w:tc>
          <w:tcPr>
            <w:tcW w:w="851" w:type="dxa"/>
            <w:vMerge/>
          </w:tcPr>
          <w:p w14:paraId="7E6DB293" w14:textId="77777777" w:rsidR="002E0AA6" w:rsidRPr="00183186" w:rsidRDefault="002E0AA6" w:rsidP="00FC2D8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5168A936" w14:textId="370248A2" w:rsidR="002E0AA6" w:rsidRPr="00BA413E" w:rsidRDefault="002E0AA6" w:rsidP="00FC2D8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A413E">
              <w:rPr>
                <w:rFonts w:ascii="Arial Narrow" w:hAnsi="Arial Narrow"/>
                <w:color w:val="000000"/>
                <w:sz w:val="24"/>
                <w:szCs w:val="24"/>
                <w:shd w:val="clear" w:color="auto" w:fill="FFFFFF"/>
              </w:rPr>
              <w:t>Área de Acción Social del Cabildo Insular de La Palma</w:t>
            </w:r>
          </w:p>
        </w:tc>
        <w:tc>
          <w:tcPr>
            <w:tcW w:w="4536" w:type="dxa"/>
            <w:vAlign w:val="center"/>
          </w:tcPr>
          <w:p w14:paraId="3730678A" w14:textId="55D43E56" w:rsidR="002E0AA6" w:rsidRPr="00BA413E" w:rsidRDefault="002E0AA6" w:rsidP="00BA413E">
            <w:pPr>
              <w:pStyle w:val="Ttulo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 Narrow" w:hAnsi="Arial Narrow"/>
                <w:sz w:val="24"/>
                <w:szCs w:val="24"/>
              </w:rPr>
            </w:pPr>
            <w:r w:rsidRPr="00BA413E">
              <w:rPr>
                <w:rStyle w:val="Textoennegrita"/>
                <w:rFonts w:ascii="Arial Narrow" w:hAnsi="Arial Narrow"/>
                <w:color w:val="003300"/>
                <w:sz w:val="24"/>
                <w:szCs w:val="24"/>
                <w:bdr w:val="none" w:sz="0" w:space="0" w:color="auto" w:frame="1"/>
              </w:rPr>
              <w:t>Atención Terapéutica en la Zona Oeste de La Palma</w:t>
            </w:r>
          </w:p>
        </w:tc>
        <w:tc>
          <w:tcPr>
            <w:tcW w:w="1843" w:type="dxa"/>
            <w:vAlign w:val="center"/>
          </w:tcPr>
          <w:p w14:paraId="5700FAB0" w14:textId="77777777" w:rsidR="002E0AA6" w:rsidRPr="00183186" w:rsidRDefault="002E0AA6" w:rsidP="00FC2D8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83186">
              <w:rPr>
                <w:rFonts w:ascii="Arial Narrow" w:hAnsi="Arial Narrow"/>
                <w:sz w:val="24"/>
                <w:szCs w:val="24"/>
              </w:rPr>
              <w:t>Aprobada</w:t>
            </w:r>
          </w:p>
        </w:tc>
      </w:tr>
      <w:tr w:rsidR="002E0AA6" w14:paraId="1D0B6279" w14:textId="77777777" w:rsidTr="00812D7C">
        <w:tc>
          <w:tcPr>
            <w:tcW w:w="851" w:type="dxa"/>
            <w:vMerge/>
          </w:tcPr>
          <w:p w14:paraId="5C10C21D" w14:textId="77777777" w:rsidR="002E0AA6" w:rsidRPr="00183186" w:rsidRDefault="002E0AA6" w:rsidP="00FC2D8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09F3C75A" w14:textId="193237FD" w:rsidR="002E0AA6" w:rsidRPr="00BA413E" w:rsidRDefault="002E0AA6" w:rsidP="00FC2D8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A413E">
              <w:rPr>
                <w:rFonts w:ascii="Arial Narrow" w:hAnsi="Arial Narrow"/>
                <w:color w:val="000000"/>
                <w:sz w:val="24"/>
                <w:szCs w:val="24"/>
                <w:shd w:val="clear" w:color="auto" w:fill="FFFFFF"/>
              </w:rPr>
              <w:t xml:space="preserve">Servicio Canario de Empleo </w:t>
            </w:r>
          </w:p>
        </w:tc>
        <w:tc>
          <w:tcPr>
            <w:tcW w:w="4536" w:type="dxa"/>
            <w:vAlign w:val="center"/>
          </w:tcPr>
          <w:p w14:paraId="683381FD" w14:textId="4A683B4A" w:rsidR="002E0AA6" w:rsidRPr="00BA413E" w:rsidRDefault="002E0AA6" w:rsidP="00BA413E">
            <w:pPr>
              <w:pStyle w:val="Ttulo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 Narrow" w:hAnsi="Arial Narrow"/>
                <w:sz w:val="24"/>
                <w:szCs w:val="24"/>
              </w:rPr>
            </w:pPr>
            <w:r w:rsidRPr="00BA413E">
              <w:rPr>
                <w:rStyle w:val="Textoennegrita"/>
                <w:rFonts w:ascii="Arial Narrow" w:hAnsi="Arial Narrow"/>
                <w:color w:val="003300"/>
                <w:sz w:val="24"/>
                <w:szCs w:val="24"/>
                <w:bdr w:val="none" w:sz="0" w:space="0" w:color="auto" w:frame="1"/>
              </w:rPr>
              <w:t>+Cercanos</w:t>
            </w:r>
          </w:p>
        </w:tc>
        <w:tc>
          <w:tcPr>
            <w:tcW w:w="1843" w:type="dxa"/>
            <w:vAlign w:val="center"/>
          </w:tcPr>
          <w:p w14:paraId="1B0EACE4" w14:textId="77777777" w:rsidR="002E0AA6" w:rsidRPr="00183186" w:rsidRDefault="002E0AA6" w:rsidP="00FC2D8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83186">
              <w:rPr>
                <w:rFonts w:ascii="Arial Narrow" w:hAnsi="Arial Narrow"/>
                <w:sz w:val="24"/>
                <w:szCs w:val="24"/>
              </w:rPr>
              <w:t>Aprobada</w:t>
            </w:r>
          </w:p>
        </w:tc>
      </w:tr>
      <w:tr w:rsidR="002E0AA6" w14:paraId="19BE5405" w14:textId="77777777" w:rsidTr="00812D7C">
        <w:tc>
          <w:tcPr>
            <w:tcW w:w="851" w:type="dxa"/>
            <w:vMerge/>
          </w:tcPr>
          <w:p w14:paraId="58CD85E9" w14:textId="77777777" w:rsidR="002E0AA6" w:rsidRPr="00183186" w:rsidRDefault="002E0AA6" w:rsidP="00FC2D8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5F972032" w14:textId="027F804A" w:rsidR="002E0AA6" w:rsidRPr="00BA413E" w:rsidRDefault="002E0AA6" w:rsidP="00FC2D8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A413E">
              <w:rPr>
                <w:rFonts w:ascii="Arial Narrow" w:hAnsi="Arial Narrow"/>
                <w:color w:val="000000"/>
                <w:sz w:val="24"/>
                <w:szCs w:val="24"/>
                <w:shd w:val="clear" w:color="auto" w:fill="FFFFFF"/>
              </w:rPr>
              <w:t>Gobierno de Canarias y Cabildo de La Palma.</w:t>
            </w:r>
          </w:p>
        </w:tc>
        <w:tc>
          <w:tcPr>
            <w:tcW w:w="4536" w:type="dxa"/>
            <w:vAlign w:val="center"/>
          </w:tcPr>
          <w:p w14:paraId="43BB153A" w14:textId="1BB75BC1" w:rsidR="002E0AA6" w:rsidRPr="00BA413E" w:rsidRDefault="002E0AA6" w:rsidP="00BA413E">
            <w:pPr>
              <w:pStyle w:val="Ttulo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 Narrow" w:hAnsi="Arial Narrow"/>
                <w:sz w:val="24"/>
                <w:szCs w:val="24"/>
              </w:rPr>
            </w:pPr>
            <w:r w:rsidRPr="00BA413E">
              <w:rPr>
                <w:rStyle w:val="Textoennegrita"/>
                <w:rFonts w:ascii="Arial Narrow" w:hAnsi="Arial Narrow"/>
                <w:color w:val="003300"/>
                <w:sz w:val="24"/>
                <w:szCs w:val="24"/>
                <w:bdr w:val="none" w:sz="0" w:space="0" w:color="auto" w:frame="1"/>
              </w:rPr>
              <w:t>Gestión de plazas insulares vinculadas a la prestación del servicio de la promoción de la autonomía personal</w:t>
            </w:r>
          </w:p>
        </w:tc>
        <w:tc>
          <w:tcPr>
            <w:tcW w:w="1843" w:type="dxa"/>
            <w:vAlign w:val="center"/>
          </w:tcPr>
          <w:p w14:paraId="7B2A1D98" w14:textId="77777777" w:rsidR="002E0AA6" w:rsidRPr="00183186" w:rsidRDefault="002E0AA6" w:rsidP="00FC2D8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83186">
              <w:rPr>
                <w:rFonts w:ascii="Arial Narrow" w:hAnsi="Arial Narrow"/>
                <w:sz w:val="24"/>
                <w:szCs w:val="24"/>
              </w:rPr>
              <w:t>Aprobada</w:t>
            </w:r>
          </w:p>
        </w:tc>
      </w:tr>
      <w:tr w:rsidR="002E0AA6" w14:paraId="24D11BDF" w14:textId="77777777" w:rsidTr="00812D7C">
        <w:tc>
          <w:tcPr>
            <w:tcW w:w="851" w:type="dxa"/>
            <w:vMerge/>
          </w:tcPr>
          <w:p w14:paraId="35AA0AC6" w14:textId="77777777" w:rsidR="002E0AA6" w:rsidRPr="00183186" w:rsidRDefault="002E0AA6" w:rsidP="00FC2D8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576C284B" w14:textId="0DEFF6AC" w:rsidR="002E0AA6" w:rsidRPr="00BA413E" w:rsidRDefault="002E0AA6" w:rsidP="00FC2D8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A413E">
              <w:rPr>
                <w:rFonts w:ascii="Arial Narrow" w:hAnsi="Arial Narrow"/>
                <w:color w:val="000000"/>
                <w:sz w:val="24"/>
                <w:szCs w:val="24"/>
                <w:shd w:val="clear" w:color="auto" w:fill="FFFFFF"/>
              </w:rPr>
              <w:t>Gobierno de Canarias, Cabildo Insular de La Palma y Ayuntamiento de Breña Baja.</w:t>
            </w:r>
          </w:p>
        </w:tc>
        <w:tc>
          <w:tcPr>
            <w:tcW w:w="4536" w:type="dxa"/>
            <w:vAlign w:val="center"/>
          </w:tcPr>
          <w:p w14:paraId="6B52A155" w14:textId="6447B4BB" w:rsidR="002E0AA6" w:rsidRPr="00BA413E" w:rsidRDefault="002E0AA6" w:rsidP="00BA413E">
            <w:pPr>
              <w:pStyle w:val="Ttulo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 Narrow" w:hAnsi="Arial Narrow"/>
                <w:sz w:val="24"/>
                <w:szCs w:val="24"/>
              </w:rPr>
            </w:pPr>
            <w:r w:rsidRPr="00BA413E">
              <w:rPr>
                <w:rStyle w:val="Textoennegrita"/>
                <w:rFonts w:ascii="Arial Narrow" w:hAnsi="Arial Narrow"/>
                <w:color w:val="003300"/>
                <w:sz w:val="24"/>
                <w:szCs w:val="24"/>
                <w:bdr w:val="none" w:sz="0" w:space="0" w:color="auto" w:frame="1"/>
              </w:rPr>
              <w:t>Centro de Día de Alzheimer Las Ledas</w:t>
            </w:r>
          </w:p>
        </w:tc>
        <w:tc>
          <w:tcPr>
            <w:tcW w:w="1843" w:type="dxa"/>
            <w:vAlign w:val="center"/>
          </w:tcPr>
          <w:p w14:paraId="5C041CC8" w14:textId="77777777" w:rsidR="002E0AA6" w:rsidRPr="00183186" w:rsidRDefault="002E0AA6" w:rsidP="00FC2D8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83186">
              <w:rPr>
                <w:rFonts w:ascii="Arial Narrow" w:hAnsi="Arial Narrow"/>
                <w:sz w:val="24"/>
                <w:szCs w:val="24"/>
              </w:rPr>
              <w:t>Aprobada</w:t>
            </w:r>
          </w:p>
        </w:tc>
      </w:tr>
      <w:tr w:rsidR="002E0AA6" w14:paraId="03A547E8" w14:textId="77777777" w:rsidTr="00812D7C">
        <w:tc>
          <w:tcPr>
            <w:tcW w:w="851" w:type="dxa"/>
            <w:vMerge/>
          </w:tcPr>
          <w:p w14:paraId="0526ED1E" w14:textId="77777777" w:rsidR="002E0AA6" w:rsidRPr="00183186" w:rsidRDefault="002E0AA6" w:rsidP="00FC2D8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16346BB" w14:textId="1D3FF331" w:rsidR="002E0AA6" w:rsidRPr="00BA413E" w:rsidRDefault="002E0AA6" w:rsidP="00FC2D8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A413E">
              <w:rPr>
                <w:rFonts w:ascii="Arial Narrow" w:hAnsi="Arial Narrow"/>
                <w:color w:val="000000"/>
                <w:sz w:val="24"/>
                <w:szCs w:val="24"/>
                <w:shd w:val="clear" w:color="auto" w:fill="FFFFFF"/>
              </w:rPr>
              <w:t>Cabildo de La Palma</w:t>
            </w:r>
          </w:p>
        </w:tc>
        <w:tc>
          <w:tcPr>
            <w:tcW w:w="4536" w:type="dxa"/>
            <w:vAlign w:val="center"/>
          </w:tcPr>
          <w:p w14:paraId="189D3B91" w14:textId="2DED5DED" w:rsidR="002E0AA6" w:rsidRPr="00BA413E" w:rsidRDefault="002E0AA6" w:rsidP="00BA413E">
            <w:pPr>
              <w:pStyle w:val="Ttulo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 Narrow" w:hAnsi="Arial Narrow"/>
                <w:sz w:val="24"/>
                <w:szCs w:val="24"/>
              </w:rPr>
            </w:pPr>
            <w:r w:rsidRPr="00BA413E">
              <w:rPr>
                <w:rStyle w:val="Textoennegrita"/>
                <w:rFonts w:ascii="Arial Narrow" w:hAnsi="Arial Narrow"/>
                <w:color w:val="003300"/>
                <w:sz w:val="24"/>
                <w:szCs w:val="24"/>
                <w:bdr w:val="none" w:sz="0" w:space="0" w:color="auto" w:frame="1"/>
              </w:rPr>
              <w:t>Atención Integral a la Demencia</w:t>
            </w:r>
          </w:p>
        </w:tc>
        <w:tc>
          <w:tcPr>
            <w:tcW w:w="1843" w:type="dxa"/>
            <w:vAlign w:val="center"/>
          </w:tcPr>
          <w:p w14:paraId="6302F607" w14:textId="77777777" w:rsidR="002E0AA6" w:rsidRPr="00183186" w:rsidRDefault="002E0AA6" w:rsidP="00FC2D8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83186">
              <w:rPr>
                <w:rFonts w:ascii="Arial Narrow" w:hAnsi="Arial Narrow"/>
                <w:sz w:val="24"/>
                <w:szCs w:val="24"/>
              </w:rPr>
              <w:t>Aprobada</w:t>
            </w:r>
          </w:p>
        </w:tc>
      </w:tr>
      <w:tr w:rsidR="002E0AA6" w14:paraId="78CA316B" w14:textId="77777777" w:rsidTr="00812D7C">
        <w:tc>
          <w:tcPr>
            <w:tcW w:w="851" w:type="dxa"/>
            <w:vMerge/>
            <w:vAlign w:val="center"/>
          </w:tcPr>
          <w:p w14:paraId="09AD9E39" w14:textId="15006C2D" w:rsidR="002E0AA6" w:rsidRPr="00183186" w:rsidRDefault="002E0AA6" w:rsidP="00183186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649BA18F" w14:textId="43263BB1" w:rsidR="002E0AA6" w:rsidRPr="00BA413E" w:rsidRDefault="002E0AA6" w:rsidP="0018318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A413E">
              <w:rPr>
                <w:rFonts w:ascii="Arial Narrow" w:hAnsi="Arial Narrow"/>
                <w:color w:val="000000"/>
                <w:sz w:val="24"/>
                <w:szCs w:val="24"/>
                <w:shd w:val="clear" w:color="auto" w:fill="FFFFFF"/>
              </w:rPr>
              <w:t>Gobierno de Canarias, Cabildo Insular de La Palma y Ayuntamiento de Breña Baja.</w:t>
            </w:r>
          </w:p>
        </w:tc>
        <w:tc>
          <w:tcPr>
            <w:tcW w:w="4536" w:type="dxa"/>
            <w:vAlign w:val="center"/>
          </w:tcPr>
          <w:p w14:paraId="4191D546" w14:textId="06390778" w:rsidR="002E0AA6" w:rsidRPr="00BA413E" w:rsidRDefault="002E0AA6" w:rsidP="00BA413E">
            <w:pPr>
              <w:pStyle w:val="Ttulo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 Narrow" w:hAnsi="Arial Narrow"/>
                <w:sz w:val="24"/>
                <w:szCs w:val="24"/>
              </w:rPr>
            </w:pPr>
            <w:r w:rsidRPr="00BA413E">
              <w:rPr>
                <w:rStyle w:val="Textoennegrita"/>
                <w:rFonts w:ascii="Arial Narrow" w:hAnsi="Arial Narrow"/>
                <w:color w:val="003300"/>
                <w:sz w:val="24"/>
                <w:szCs w:val="24"/>
                <w:bdr w:val="none" w:sz="0" w:space="0" w:color="auto" w:frame="1"/>
              </w:rPr>
              <w:t>Gestión del Servicio de Ayuda a Domicilio para personas con Dependencia reconocida, a favor del Ayuntamiento de Breña Baja.</w:t>
            </w:r>
          </w:p>
        </w:tc>
        <w:tc>
          <w:tcPr>
            <w:tcW w:w="1843" w:type="dxa"/>
            <w:vAlign w:val="center"/>
          </w:tcPr>
          <w:p w14:paraId="12AFAE9B" w14:textId="378ABAC9" w:rsidR="002E0AA6" w:rsidRPr="00183186" w:rsidRDefault="002E0AA6" w:rsidP="0018318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83186">
              <w:rPr>
                <w:rFonts w:ascii="Arial Narrow" w:hAnsi="Arial Narrow"/>
                <w:sz w:val="24"/>
                <w:szCs w:val="24"/>
              </w:rPr>
              <w:t>Aprobada</w:t>
            </w:r>
          </w:p>
        </w:tc>
      </w:tr>
      <w:tr w:rsidR="002E0AA6" w14:paraId="65618CD1" w14:textId="77777777" w:rsidTr="00812D7C">
        <w:tc>
          <w:tcPr>
            <w:tcW w:w="851" w:type="dxa"/>
            <w:vMerge/>
            <w:vAlign w:val="center"/>
          </w:tcPr>
          <w:p w14:paraId="7FD6D027" w14:textId="77777777" w:rsidR="002E0AA6" w:rsidRPr="00183186" w:rsidRDefault="002E0AA6" w:rsidP="0018318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6EFC52CA" w14:textId="1B6C0B15" w:rsidR="002E0AA6" w:rsidRPr="00BA413E" w:rsidRDefault="002E0AA6" w:rsidP="0018318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A413E">
              <w:rPr>
                <w:rFonts w:ascii="Arial Narrow" w:hAnsi="Arial Narrow"/>
                <w:color w:val="000000"/>
                <w:sz w:val="24"/>
                <w:szCs w:val="24"/>
                <w:shd w:val="clear" w:color="auto" w:fill="FFFFFF"/>
              </w:rPr>
              <w:t>Ayuntamiento de El Paso</w:t>
            </w:r>
          </w:p>
        </w:tc>
        <w:tc>
          <w:tcPr>
            <w:tcW w:w="4536" w:type="dxa"/>
            <w:vAlign w:val="center"/>
          </w:tcPr>
          <w:p w14:paraId="6100FB81" w14:textId="54E04D2D" w:rsidR="002E0AA6" w:rsidRPr="00BA413E" w:rsidRDefault="002E0AA6" w:rsidP="00BA413E">
            <w:pPr>
              <w:pStyle w:val="Ttulo2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 Narrow" w:hAnsi="Arial Narrow"/>
                <w:sz w:val="24"/>
                <w:szCs w:val="24"/>
              </w:rPr>
            </w:pPr>
            <w:r w:rsidRPr="00BA413E">
              <w:rPr>
                <w:rStyle w:val="Textoennegrita"/>
                <w:rFonts w:ascii="Arial Narrow" w:hAnsi="Arial Narrow"/>
                <w:color w:val="003300"/>
                <w:sz w:val="24"/>
                <w:szCs w:val="24"/>
                <w:bdr w:val="none" w:sz="0" w:space="0" w:color="auto" w:frame="1"/>
              </w:rPr>
              <w:t>Gastos corrientes y funcionamiento de la Entidad </w:t>
            </w:r>
          </w:p>
        </w:tc>
        <w:tc>
          <w:tcPr>
            <w:tcW w:w="1843" w:type="dxa"/>
            <w:vAlign w:val="center"/>
          </w:tcPr>
          <w:p w14:paraId="7DBD61E5" w14:textId="269F1747" w:rsidR="002E0AA6" w:rsidRPr="00183186" w:rsidRDefault="002E0AA6" w:rsidP="0018318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Aprobada</w:t>
            </w:r>
          </w:p>
        </w:tc>
      </w:tr>
      <w:tr w:rsidR="002E0AA6" w14:paraId="67C32636" w14:textId="77777777" w:rsidTr="00812D7C">
        <w:tc>
          <w:tcPr>
            <w:tcW w:w="851" w:type="dxa"/>
            <w:vMerge/>
            <w:vAlign w:val="center"/>
          </w:tcPr>
          <w:p w14:paraId="6A642D3A" w14:textId="77777777" w:rsidR="002E0AA6" w:rsidRPr="00183186" w:rsidRDefault="002E0AA6" w:rsidP="0018318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2027FB37" w14:textId="11EE40AB" w:rsidR="002E0AA6" w:rsidRPr="00BA413E" w:rsidRDefault="002E0AA6" w:rsidP="0018318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A413E">
              <w:rPr>
                <w:rFonts w:ascii="Arial Narrow" w:hAnsi="Arial Narrow"/>
                <w:color w:val="000000"/>
                <w:sz w:val="24"/>
                <w:szCs w:val="24"/>
                <w:shd w:val="clear" w:color="auto" w:fill="FFFFFF"/>
              </w:rPr>
              <w:t xml:space="preserve">Consejería de Derechos Sociales, Igualdad, Diversidad y Juventud. Dirección General </w:t>
            </w:r>
            <w:r w:rsidRPr="00BA413E">
              <w:rPr>
                <w:rFonts w:ascii="Arial Narrow" w:hAnsi="Arial Narrow"/>
                <w:color w:val="000000"/>
                <w:sz w:val="24"/>
                <w:szCs w:val="24"/>
                <w:shd w:val="clear" w:color="auto" w:fill="FFFFFF"/>
              </w:rPr>
              <w:lastRenderedPageBreak/>
              <w:t>de Discapacidad y Dependencia. Gobierno de Canarias.</w:t>
            </w:r>
          </w:p>
        </w:tc>
        <w:tc>
          <w:tcPr>
            <w:tcW w:w="4536" w:type="dxa"/>
            <w:vAlign w:val="center"/>
          </w:tcPr>
          <w:p w14:paraId="38DD2B19" w14:textId="3BFD953C" w:rsidR="002E0AA6" w:rsidRPr="00BA413E" w:rsidRDefault="002E0AA6" w:rsidP="00BA413E">
            <w:pPr>
              <w:pStyle w:val="Ttulo2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 Narrow" w:hAnsi="Arial Narrow"/>
                <w:sz w:val="24"/>
                <w:szCs w:val="24"/>
              </w:rPr>
            </w:pPr>
            <w:r w:rsidRPr="00BA413E">
              <w:rPr>
                <w:rStyle w:val="Textoennegrita"/>
                <w:rFonts w:ascii="Arial Narrow" w:hAnsi="Arial Narrow"/>
                <w:color w:val="003300"/>
                <w:sz w:val="24"/>
                <w:szCs w:val="24"/>
                <w:bdr w:val="none" w:sz="0" w:space="0" w:color="auto" w:frame="1"/>
              </w:rPr>
              <w:lastRenderedPageBreak/>
              <w:t>Integración Social. SPAP: Fisioterapia y Logopedia</w:t>
            </w:r>
          </w:p>
        </w:tc>
        <w:tc>
          <w:tcPr>
            <w:tcW w:w="1843" w:type="dxa"/>
            <w:vAlign w:val="center"/>
          </w:tcPr>
          <w:p w14:paraId="17CB27D0" w14:textId="2A1349C5" w:rsidR="002E0AA6" w:rsidRPr="00183186" w:rsidRDefault="002E0AA6" w:rsidP="0018318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83186">
              <w:rPr>
                <w:rFonts w:ascii="Arial Narrow" w:hAnsi="Arial Narrow"/>
                <w:sz w:val="24"/>
                <w:szCs w:val="24"/>
              </w:rPr>
              <w:t>Aprobada</w:t>
            </w:r>
          </w:p>
        </w:tc>
      </w:tr>
      <w:tr w:rsidR="002E0AA6" w14:paraId="3D87811E" w14:textId="77777777" w:rsidTr="00812D7C">
        <w:tc>
          <w:tcPr>
            <w:tcW w:w="851" w:type="dxa"/>
            <w:vMerge/>
            <w:vAlign w:val="center"/>
          </w:tcPr>
          <w:p w14:paraId="3BB35D4C" w14:textId="77777777" w:rsidR="002E0AA6" w:rsidRPr="00183186" w:rsidRDefault="002E0AA6" w:rsidP="00400F2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6B0F1150" w14:textId="47E81383" w:rsidR="002E0AA6" w:rsidRPr="00BA413E" w:rsidRDefault="002E0AA6" w:rsidP="00400F2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shd w:val="clear" w:color="auto" w:fill="FFFFFF"/>
              </w:rPr>
              <w:t>Dirección General de Apoyo y Coordinación a la Vicepresidencia del Gobierno de Canarias</w:t>
            </w:r>
          </w:p>
        </w:tc>
        <w:tc>
          <w:tcPr>
            <w:tcW w:w="4536" w:type="dxa"/>
            <w:vAlign w:val="center"/>
          </w:tcPr>
          <w:p w14:paraId="3C1808B3" w14:textId="29C651A9" w:rsidR="002E0AA6" w:rsidRPr="00BA413E" w:rsidRDefault="002E0AA6" w:rsidP="00400F21">
            <w:pPr>
              <w:pStyle w:val="Ttulo2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 Narrow" w:hAnsi="Arial Narrow"/>
                <w:sz w:val="24"/>
                <w:szCs w:val="24"/>
              </w:rPr>
            </w:pPr>
            <w:r w:rsidRPr="00BA413E">
              <w:rPr>
                <w:rStyle w:val="Textoennegrita"/>
                <w:rFonts w:ascii="Arial Narrow" w:hAnsi="Arial Narrow"/>
                <w:color w:val="003300"/>
                <w:sz w:val="24"/>
                <w:szCs w:val="24"/>
                <w:bdr w:val="none" w:sz="0" w:space="0" w:color="auto" w:frame="1"/>
              </w:rPr>
              <w:t>Contratación personal UT Valle de Aridane y material vario</w:t>
            </w:r>
          </w:p>
        </w:tc>
        <w:tc>
          <w:tcPr>
            <w:tcW w:w="1843" w:type="dxa"/>
            <w:vAlign w:val="center"/>
          </w:tcPr>
          <w:p w14:paraId="01127E64" w14:textId="40D916A4" w:rsidR="002E0AA6" w:rsidRPr="00183186" w:rsidRDefault="002E0AA6" w:rsidP="00400F2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83186">
              <w:rPr>
                <w:rFonts w:ascii="Arial Narrow" w:hAnsi="Arial Narrow"/>
                <w:sz w:val="24"/>
                <w:szCs w:val="24"/>
              </w:rPr>
              <w:t>Aprobada</w:t>
            </w:r>
            <w:r>
              <w:rPr>
                <w:rFonts w:ascii="Arial Narrow" w:hAnsi="Arial Narrow"/>
                <w:sz w:val="24"/>
                <w:szCs w:val="24"/>
              </w:rPr>
              <w:t>s</w:t>
            </w:r>
          </w:p>
        </w:tc>
      </w:tr>
      <w:tr w:rsidR="002E0AA6" w14:paraId="5B38B29C" w14:textId="77777777" w:rsidTr="00812D7C">
        <w:tc>
          <w:tcPr>
            <w:tcW w:w="851" w:type="dxa"/>
            <w:vMerge/>
            <w:vAlign w:val="center"/>
          </w:tcPr>
          <w:p w14:paraId="12713DFC" w14:textId="77777777" w:rsidR="002E0AA6" w:rsidRPr="00183186" w:rsidRDefault="002E0AA6" w:rsidP="0018318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1D63A293" w14:textId="6DBC3AE9" w:rsidR="002E0AA6" w:rsidRPr="00BA413E" w:rsidRDefault="002E0AA6" w:rsidP="0018318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shd w:val="clear" w:color="auto" w:fill="FFFFFF"/>
              </w:rPr>
              <w:t>Dirección General de Apoyo y Coordinación a la Vicepresidencia del Gobierno de Canarias</w:t>
            </w:r>
          </w:p>
        </w:tc>
        <w:tc>
          <w:tcPr>
            <w:tcW w:w="4536" w:type="dxa"/>
            <w:vAlign w:val="center"/>
          </w:tcPr>
          <w:p w14:paraId="12609375" w14:textId="40235E0E" w:rsidR="002E0AA6" w:rsidRPr="00735C9A" w:rsidRDefault="002E0AA6" w:rsidP="00BA413E">
            <w:pPr>
              <w:pStyle w:val="Ttulo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r>
              <w:rPr>
                <w:rFonts w:ascii="Arial Narrow" w:hAnsi="Arial Narrow"/>
                <w:b w:val="0"/>
                <w:bCs w:val="0"/>
                <w:sz w:val="24"/>
                <w:szCs w:val="24"/>
              </w:rPr>
              <w:t>E</w:t>
            </w:r>
            <w:r w:rsidRPr="00735C9A">
              <w:rPr>
                <w:rFonts w:ascii="Arial Narrow" w:hAnsi="Arial Narrow"/>
                <w:b w:val="0"/>
                <w:bCs w:val="0"/>
                <w:sz w:val="24"/>
                <w:szCs w:val="24"/>
              </w:rPr>
              <w:t xml:space="preserve">quipamiento para </w:t>
            </w:r>
            <w:r>
              <w:rPr>
                <w:rFonts w:ascii="Arial Narrow" w:hAnsi="Arial Narrow"/>
                <w:b w:val="0"/>
                <w:bCs w:val="0"/>
                <w:sz w:val="24"/>
                <w:szCs w:val="24"/>
              </w:rPr>
              <w:t xml:space="preserve">mejora del </w:t>
            </w:r>
            <w:r w:rsidRPr="00735C9A">
              <w:rPr>
                <w:rFonts w:ascii="Arial Narrow" w:hAnsi="Arial Narrow"/>
                <w:b w:val="0"/>
                <w:bCs w:val="0"/>
                <w:sz w:val="24"/>
                <w:szCs w:val="24"/>
              </w:rPr>
              <w:t xml:space="preserve">personal técnico y para el desarrollo de </w:t>
            </w:r>
            <w:r>
              <w:rPr>
                <w:rFonts w:ascii="Arial Narrow" w:hAnsi="Arial Narrow"/>
                <w:b w:val="0"/>
                <w:bCs w:val="0"/>
                <w:sz w:val="24"/>
                <w:szCs w:val="24"/>
              </w:rPr>
              <w:t>su actividad</w:t>
            </w:r>
          </w:p>
        </w:tc>
        <w:tc>
          <w:tcPr>
            <w:tcW w:w="1843" w:type="dxa"/>
            <w:vAlign w:val="center"/>
          </w:tcPr>
          <w:p w14:paraId="1E05AFDF" w14:textId="5BB78564" w:rsidR="002E0AA6" w:rsidRPr="00183186" w:rsidRDefault="002E0AA6" w:rsidP="0018318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83186">
              <w:rPr>
                <w:rFonts w:ascii="Arial Narrow" w:hAnsi="Arial Narrow"/>
                <w:sz w:val="24"/>
                <w:szCs w:val="24"/>
              </w:rPr>
              <w:t>Aprobada</w:t>
            </w:r>
          </w:p>
        </w:tc>
      </w:tr>
      <w:tr w:rsidR="002E0AA6" w14:paraId="75ABF998" w14:textId="77777777" w:rsidTr="00A90CD2">
        <w:trPr>
          <w:trHeight w:val="316"/>
        </w:trPr>
        <w:tc>
          <w:tcPr>
            <w:tcW w:w="851" w:type="dxa"/>
            <w:vMerge/>
            <w:vAlign w:val="center"/>
          </w:tcPr>
          <w:p w14:paraId="26B4DD17" w14:textId="77777777" w:rsidR="002E0AA6" w:rsidRPr="00183186" w:rsidRDefault="002E0AA6" w:rsidP="0018318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03928ADC" w14:textId="0008377F" w:rsidR="002E0AA6" w:rsidRDefault="002E0AA6" w:rsidP="00183186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shd w:val="clear" w:color="auto" w:fill="FFFFFF"/>
              </w:rPr>
              <w:t>Excmo. Ayuntamiento de Los Llanos de Aridane</w:t>
            </w:r>
          </w:p>
        </w:tc>
        <w:tc>
          <w:tcPr>
            <w:tcW w:w="4536" w:type="dxa"/>
            <w:vAlign w:val="center"/>
          </w:tcPr>
          <w:p w14:paraId="27E5C2AF" w14:textId="419FF8D5" w:rsidR="002E0AA6" w:rsidRDefault="002E0AA6" w:rsidP="00BA413E">
            <w:pPr>
              <w:pStyle w:val="Ttulo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r w:rsidRPr="00C81B12">
              <w:rPr>
                <w:rFonts w:ascii="Arial Narrow" w:hAnsi="Arial Narrow"/>
                <w:b w:val="0"/>
                <w:bCs w:val="0"/>
                <w:sz w:val="24"/>
                <w:szCs w:val="24"/>
              </w:rPr>
              <w:t xml:space="preserve">Atención especializada para el colectivo afectado por demencia de </w:t>
            </w:r>
            <w:r>
              <w:rPr>
                <w:rFonts w:ascii="Arial Narrow" w:hAnsi="Arial Narrow"/>
                <w:b w:val="0"/>
                <w:bCs w:val="0"/>
                <w:sz w:val="24"/>
                <w:szCs w:val="24"/>
              </w:rPr>
              <w:t>L</w:t>
            </w:r>
            <w:r w:rsidRPr="00C81B12">
              <w:rPr>
                <w:rFonts w:ascii="Arial Narrow" w:hAnsi="Arial Narrow"/>
                <w:b w:val="0"/>
                <w:bCs w:val="0"/>
                <w:sz w:val="24"/>
                <w:szCs w:val="24"/>
              </w:rPr>
              <w:t xml:space="preserve">os </w:t>
            </w:r>
            <w:r>
              <w:rPr>
                <w:rFonts w:ascii="Arial Narrow" w:hAnsi="Arial Narrow"/>
                <w:b w:val="0"/>
                <w:bCs w:val="0"/>
                <w:sz w:val="24"/>
                <w:szCs w:val="24"/>
              </w:rPr>
              <w:t>L</w:t>
            </w:r>
            <w:r w:rsidRPr="00C81B12">
              <w:rPr>
                <w:rFonts w:ascii="Arial Narrow" w:hAnsi="Arial Narrow"/>
                <w:b w:val="0"/>
                <w:bCs w:val="0"/>
                <w:sz w:val="24"/>
                <w:szCs w:val="24"/>
              </w:rPr>
              <w:t>lanos de Aridane</w:t>
            </w:r>
          </w:p>
        </w:tc>
        <w:tc>
          <w:tcPr>
            <w:tcW w:w="1843" w:type="dxa"/>
            <w:vAlign w:val="center"/>
          </w:tcPr>
          <w:p w14:paraId="346A8639" w14:textId="457AD228" w:rsidR="002E0AA6" w:rsidRPr="00183186" w:rsidRDefault="002E0AA6" w:rsidP="0018318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Aprobada</w:t>
            </w:r>
          </w:p>
        </w:tc>
      </w:tr>
      <w:tr w:rsidR="002E0AA6" w14:paraId="37F5C4D6" w14:textId="77777777" w:rsidTr="00812D7C">
        <w:tc>
          <w:tcPr>
            <w:tcW w:w="851" w:type="dxa"/>
            <w:vMerge/>
            <w:vAlign w:val="center"/>
          </w:tcPr>
          <w:p w14:paraId="1BBBD0DF" w14:textId="77777777" w:rsidR="002E0AA6" w:rsidRPr="00183186" w:rsidRDefault="002E0AA6" w:rsidP="0018318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0F48C964" w14:textId="005D859C" w:rsidR="002E0AA6" w:rsidRDefault="002E0AA6" w:rsidP="00183186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shd w:val="clear" w:color="auto" w:fill="FFFFFF"/>
              </w:rPr>
              <w:t>Servicio Canario de Empleo</w:t>
            </w:r>
          </w:p>
        </w:tc>
        <w:tc>
          <w:tcPr>
            <w:tcW w:w="4536" w:type="dxa"/>
            <w:vAlign w:val="center"/>
          </w:tcPr>
          <w:p w14:paraId="7662B4A7" w14:textId="6E937718" w:rsidR="002E0AA6" w:rsidRPr="00C81B12" w:rsidRDefault="002E0AA6" w:rsidP="00BA413E">
            <w:pPr>
              <w:pStyle w:val="Ttulo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r>
              <w:rPr>
                <w:rFonts w:ascii="Arial Narrow" w:hAnsi="Arial Narrow"/>
                <w:b w:val="0"/>
                <w:bCs w:val="0"/>
                <w:sz w:val="24"/>
                <w:szCs w:val="24"/>
              </w:rPr>
              <w:t>Certifícate</w:t>
            </w:r>
          </w:p>
        </w:tc>
        <w:tc>
          <w:tcPr>
            <w:tcW w:w="1843" w:type="dxa"/>
            <w:vAlign w:val="center"/>
          </w:tcPr>
          <w:p w14:paraId="43B954C4" w14:textId="48F4008D" w:rsidR="002E0AA6" w:rsidRDefault="002E0AA6" w:rsidP="0018318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Aprobada</w:t>
            </w:r>
          </w:p>
        </w:tc>
      </w:tr>
      <w:tr w:rsidR="00A90CD2" w14:paraId="583D6CA3" w14:textId="77777777" w:rsidTr="00812D7C">
        <w:tc>
          <w:tcPr>
            <w:tcW w:w="851" w:type="dxa"/>
            <w:vAlign w:val="center"/>
          </w:tcPr>
          <w:p w14:paraId="6DF77714" w14:textId="77777777" w:rsidR="00A90CD2" w:rsidRPr="00183186" w:rsidRDefault="00A90CD2" w:rsidP="0018318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9A02FAE" w14:textId="6917799E" w:rsidR="00A90CD2" w:rsidRDefault="00A90CD2" w:rsidP="00183186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shd w:val="clear" w:color="auto" w:fill="FFFFFF"/>
              </w:rPr>
              <w:t>Fundación DISA</w:t>
            </w:r>
          </w:p>
        </w:tc>
        <w:tc>
          <w:tcPr>
            <w:tcW w:w="4536" w:type="dxa"/>
            <w:vAlign w:val="center"/>
          </w:tcPr>
          <w:p w14:paraId="2151F1F7" w14:textId="521E5333" w:rsidR="00A90CD2" w:rsidRDefault="008720CE" w:rsidP="00A90CD2">
            <w:pPr>
              <w:pStyle w:val="Ttulo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r w:rsidRPr="008720CE">
              <w:rPr>
                <w:rFonts w:ascii="Arial Narrow" w:hAnsi="Arial Narrow"/>
                <w:b w:val="0"/>
                <w:bCs w:val="0"/>
                <w:sz w:val="24"/>
                <w:szCs w:val="24"/>
              </w:rPr>
              <w:t>Tecnologías de apoyo: comuni</w:t>
            </w:r>
            <w:r>
              <w:rPr>
                <w:rFonts w:ascii="Arial Narrow" w:hAnsi="Arial Narrow"/>
                <w:b w:val="0"/>
                <w:bCs w:val="0"/>
                <w:sz w:val="24"/>
                <w:szCs w:val="24"/>
              </w:rPr>
              <w:t>cación y deglución en demencias</w:t>
            </w:r>
          </w:p>
        </w:tc>
        <w:tc>
          <w:tcPr>
            <w:tcW w:w="1843" w:type="dxa"/>
            <w:vAlign w:val="center"/>
          </w:tcPr>
          <w:p w14:paraId="5FBC5CB5" w14:textId="05E3F03C" w:rsidR="00A90CD2" w:rsidRDefault="00A90CD2" w:rsidP="0018318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Aprobada</w:t>
            </w:r>
          </w:p>
        </w:tc>
      </w:tr>
    </w:tbl>
    <w:p w14:paraId="2A130FE0" w14:textId="77777777" w:rsidR="00911A37" w:rsidRPr="00911A37" w:rsidRDefault="00911A37" w:rsidP="00346B5F">
      <w:pPr>
        <w:rPr>
          <w:rFonts w:ascii="Arial Narrow" w:hAnsi="Arial Narrow" w:cs="Arial"/>
          <w:b/>
          <w:color w:val="000000" w:themeColor="text1"/>
          <w:sz w:val="24"/>
          <w:szCs w:val="24"/>
        </w:rPr>
      </w:pPr>
    </w:p>
    <w:tbl>
      <w:tblPr>
        <w:tblStyle w:val="Tablaconcuadrcula"/>
        <w:tblW w:w="10207" w:type="dxa"/>
        <w:tblInd w:w="-856" w:type="dxa"/>
        <w:tblLook w:val="04A0" w:firstRow="1" w:lastRow="0" w:firstColumn="1" w:lastColumn="0" w:noHBand="0" w:noVBand="1"/>
      </w:tblPr>
      <w:tblGrid>
        <w:gridCol w:w="851"/>
        <w:gridCol w:w="2977"/>
        <w:gridCol w:w="4536"/>
        <w:gridCol w:w="1843"/>
      </w:tblGrid>
      <w:tr w:rsidR="00812D7C" w14:paraId="1320E9E3" w14:textId="77777777" w:rsidTr="00812D7C">
        <w:tc>
          <w:tcPr>
            <w:tcW w:w="851" w:type="dxa"/>
            <w:vMerge w:val="restart"/>
            <w:vAlign w:val="center"/>
          </w:tcPr>
          <w:p w14:paraId="3AF50A6A" w14:textId="02A34CD8" w:rsidR="00812D7C" w:rsidRPr="00735C9A" w:rsidRDefault="00812D7C" w:rsidP="00812D7C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735C9A">
              <w:rPr>
                <w:rFonts w:ascii="Arial Narrow" w:hAnsi="Arial Narrow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2977" w:type="dxa"/>
            <w:vAlign w:val="center"/>
          </w:tcPr>
          <w:p w14:paraId="659D51FB" w14:textId="77777777" w:rsidR="00812D7C" w:rsidRPr="00BA413E" w:rsidRDefault="00812D7C" w:rsidP="00D769E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A413E">
              <w:rPr>
                <w:rFonts w:ascii="Arial Narrow" w:hAnsi="Arial Narrow"/>
                <w:color w:val="000000"/>
                <w:sz w:val="24"/>
                <w:szCs w:val="24"/>
                <w:shd w:val="clear" w:color="auto" w:fill="FFFFFF"/>
              </w:rPr>
              <w:t>Gobierno de Canarias y Cabildo de La Palma.</w:t>
            </w:r>
          </w:p>
        </w:tc>
        <w:tc>
          <w:tcPr>
            <w:tcW w:w="4536" w:type="dxa"/>
            <w:vAlign w:val="center"/>
          </w:tcPr>
          <w:p w14:paraId="5F5F0357" w14:textId="77777777" w:rsidR="00812D7C" w:rsidRPr="00BA413E" w:rsidRDefault="00812D7C" w:rsidP="00D769E5">
            <w:pPr>
              <w:pStyle w:val="Ttulo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 Narrow" w:hAnsi="Arial Narrow"/>
                <w:sz w:val="24"/>
                <w:szCs w:val="24"/>
              </w:rPr>
            </w:pPr>
            <w:r w:rsidRPr="00BA413E">
              <w:rPr>
                <w:rStyle w:val="Textoennegrita"/>
                <w:rFonts w:ascii="Arial Narrow" w:hAnsi="Arial Narrow"/>
                <w:color w:val="003300"/>
                <w:sz w:val="24"/>
                <w:szCs w:val="24"/>
                <w:bdr w:val="none" w:sz="0" w:space="0" w:color="auto" w:frame="1"/>
              </w:rPr>
              <w:t>Gestión de plazas insulares vinculadas a la prestación del servicio de la promoción de la autonomía personal</w:t>
            </w:r>
          </w:p>
        </w:tc>
        <w:tc>
          <w:tcPr>
            <w:tcW w:w="1843" w:type="dxa"/>
            <w:vAlign w:val="center"/>
          </w:tcPr>
          <w:p w14:paraId="185AC64B" w14:textId="77777777" w:rsidR="00812D7C" w:rsidRPr="00812D7C" w:rsidRDefault="00812D7C" w:rsidP="00D769E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2D7C">
              <w:rPr>
                <w:rFonts w:ascii="Arial Narrow" w:hAnsi="Arial Narrow"/>
                <w:sz w:val="24"/>
                <w:szCs w:val="24"/>
              </w:rPr>
              <w:t>Aprobada</w:t>
            </w:r>
          </w:p>
          <w:p w14:paraId="5B1015CB" w14:textId="5947D022" w:rsidR="00812D7C" w:rsidRPr="00812D7C" w:rsidRDefault="00812D7C" w:rsidP="00D769E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2D7C">
              <w:rPr>
                <w:rFonts w:ascii="Arial Narrow" w:hAnsi="Arial Narrow"/>
              </w:rPr>
              <w:t>(Convenio Bianual)</w:t>
            </w:r>
          </w:p>
        </w:tc>
      </w:tr>
      <w:tr w:rsidR="00F07C73" w14:paraId="2D81241B" w14:textId="77777777" w:rsidTr="00812D7C">
        <w:tc>
          <w:tcPr>
            <w:tcW w:w="851" w:type="dxa"/>
            <w:vMerge/>
            <w:vAlign w:val="center"/>
          </w:tcPr>
          <w:p w14:paraId="1ACC2B59" w14:textId="77777777" w:rsidR="00F07C73" w:rsidRPr="00735C9A" w:rsidRDefault="00F07C73" w:rsidP="00812D7C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25A7AA75" w14:textId="5EC188D6" w:rsidR="00F07C73" w:rsidRPr="00BA413E" w:rsidRDefault="00F07C73" w:rsidP="00D769E5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shd w:val="clear" w:color="auto" w:fill="FFFFFF"/>
              </w:rPr>
              <w:t>Gobierno de Canarias</w:t>
            </w:r>
          </w:p>
        </w:tc>
        <w:tc>
          <w:tcPr>
            <w:tcW w:w="4536" w:type="dxa"/>
            <w:vAlign w:val="center"/>
          </w:tcPr>
          <w:p w14:paraId="55789362" w14:textId="4472E932" w:rsidR="00F07C73" w:rsidRPr="00F07C73" w:rsidRDefault="00A90CD2" w:rsidP="00F07C73">
            <w:pPr>
              <w:pStyle w:val="Ttulo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Textoennegrita"/>
                <w:rFonts w:ascii="Arial Narrow" w:hAnsi="Arial Narrow"/>
                <w:color w:val="003300"/>
                <w:sz w:val="24"/>
                <w:szCs w:val="24"/>
                <w:bdr w:val="none" w:sz="0" w:space="0" w:color="auto" w:frame="1"/>
              </w:rPr>
            </w:pPr>
            <w:r w:rsidRPr="00F07C73">
              <w:rPr>
                <w:rStyle w:val="Textoennegrita"/>
                <w:rFonts w:ascii="Arial Narrow" w:hAnsi="Arial Narrow"/>
                <w:color w:val="003300"/>
                <w:sz w:val="24"/>
                <w:szCs w:val="24"/>
                <w:bdr w:val="none" w:sz="0" w:space="0" w:color="auto" w:frame="1"/>
              </w:rPr>
              <w:t>Concesión</w:t>
            </w:r>
            <w:r>
              <w:rPr>
                <w:rStyle w:val="Textoennegrita"/>
                <w:rFonts w:ascii="Arial Narrow" w:hAnsi="Arial Narrow"/>
                <w:color w:val="0033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F07C73">
              <w:rPr>
                <w:rStyle w:val="Textoennegrita"/>
                <w:rFonts w:ascii="Arial Narrow" w:hAnsi="Arial Narrow"/>
                <w:color w:val="003300"/>
                <w:sz w:val="24"/>
                <w:szCs w:val="24"/>
                <w:bdr w:val="none" w:sz="0" w:space="0" w:color="auto" w:frame="1"/>
              </w:rPr>
              <w:t>De subvenciones destinadas a la</w:t>
            </w:r>
          </w:p>
          <w:p w14:paraId="0DBB0B32" w14:textId="69C012F1" w:rsidR="00F07C73" w:rsidRPr="00F07C73" w:rsidRDefault="00A90CD2" w:rsidP="00F07C73">
            <w:pPr>
              <w:pStyle w:val="Ttulo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Textoennegrita"/>
                <w:rFonts w:ascii="Arial Narrow" w:hAnsi="Arial Narrow"/>
                <w:color w:val="003300"/>
                <w:sz w:val="24"/>
                <w:szCs w:val="24"/>
                <w:bdr w:val="none" w:sz="0" w:space="0" w:color="auto" w:frame="1"/>
              </w:rPr>
            </w:pPr>
            <w:r w:rsidRPr="00F07C73">
              <w:rPr>
                <w:rStyle w:val="Textoennegrita"/>
                <w:rFonts w:ascii="Arial Narrow" w:hAnsi="Arial Narrow"/>
                <w:color w:val="003300"/>
                <w:sz w:val="24"/>
                <w:szCs w:val="24"/>
                <w:bdr w:val="none" w:sz="0" w:space="0" w:color="auto" w:frame="1"/>
              </w:rPr>
              <w:t>Ejecución de proyectos que fomenten los</w:t>
            </w:r>
          </w:p>
          <w:p w14:paraId="5BA9228D" w14:textId="09A985D0" w:rsidR="00F07C73" w:rsidRPr="00F07C73" w:rsidRDefault="00A90CD2" w:rsidP="00F07C73">
            <w:pPr>
              <w:pStyle w:val="Ttulo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Textoennegrita"/>
                <w:rFonts w:ascii="Arial Narrow" w:hAnsi="Arial Narrow"/>
                <w:color w:val="003300"/>
                <w:sz w:val="24"/>
                <w:szCs w:val="24"/>
                <w:bdr w:val="none" w:sz="0" w:space="0" w:color="auto" w:frame="1"/>
              </w:rPr>
            </w:pPr>
            <w:r w:rsidRPr="00F07C73">
              <w:rPr>
                <w:rStyle w:val="Textoennegrita"/>
                <w:rFonts w:ascii="Arial Narrow" w:hAnsi="Arial Narrow"/>
                <w:color w:val="003300"/>
                <w:sz w:val="24"/>
                <w:szCs w:val="24"/>
                <w:bdr w:val="none" w:sz="0" w:space="0" w:color="auto" w:frame="1"/>
              </w:rPr>
              <w:t>Derechos de las personas con discapacidad</w:t>
            </w:r>
          </w:p>
          <w:p w14:paraId="2C431C07" w14:textId="103C58F3" w:rsidR="00F07C73" w:rsidRPr="00BA413E" w:rsidRDefault="00A90CD2" w:rsidP="00F07C73">
            <w:pPr>
              <w:pStyle w:val="Ttulo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Textoennegrita"/>
                <w:rFonts w:ascii="Arial Narrow" w:hAnsi="Arial Narrow"/>
                <w:color w:val="003300"/>
                <w:sz w:val="24"/>
                <w:szCs w:val="24"/>
                <w:bdr w:val="none" w:sz="0" w:space="0" w:color="auto" w:frame="1"/>
              </w:rPr>
            </w:pPr>
            <w:r w:rsidRPr="00F07C73">
              <w:rPr>
                <w:rStyle w:val="Textoennegrita"/>
                <w:rFonts w:ascii="Arial Narrow" w:hAnsi="Arial Narrow"/>
                <w:color w:val="003300"/>
                <w:sz w:val="24"/>
                <w:szCs w:val="24"/>
                <w:bdr w:val="none" w:sz="0" w:space="0" w:color="auto" w:frame="1"/>
              </w:rPr>
              <w:t>Y personas en situación de dependencia.</w:t>
            </w:r>
            <w:r>
              <w:rPr>
                <w:rStyle w:val="Textoennegrita"/>
                <w:rFonts w:ascii="Arial Narrow" w:hAnsi="Arial Narrow"/>
                <w:color w:val="003300"/>
                <w:sz w:val="24"/>
                <w:szCs w:val="24"/>
                <w:bdr w:val="none" w:sz="0" w:space="0" w:color="auto" w:frame="1"/>
              </w:rPr>
              <w:t xml:space="preserve"> (3)</w:t>
            </w:r>
          </w:p>
        </w:tc>
        <w:tc>
          <w:tcPr>
            <w:tcW w:w="1843" w:type="dxa"/>
            <w:vAlign w:val="center"/>
          </w:tcPr>
          <w:p w14:paraId="6700DBD1" w14:textId="77777777" w:rsidR="00F07C73" w:rsidRDefault="00A90CD2" w:rsidP="00D769E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Aprobadas</w:t>
            </w:r>
          </w:p>
          <w:p w14:paraId="259703FF" w14:textId="79A78A05" w:rsidR="00A90CD2" w:rsidRPr="00812D7C" w:rsidRDefault="00A90CD2" w:rsidP="00D769E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07C73" w14:paraId="6BF57FA5" w14:textId="77777777" w:rsidTr="00812D7C">
        <w:tc>
          <w:tcPr>
            <w:tcW w:w="851" w:type="dxa"/>
            <w:vMerge/>
          </w:tcPr>
          <w:p w14:paraId="70B95479" w14:textId="77777777" w:rsidR="00F07C73" w:rsidRPr="00183186" w:rsidRDefault="00F07C73" w:rsidP="00F07C7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10EA89D7" w14:textId="77777777" w:rsidR="00F07C73" w:rsidRPr="00BA413E" w:rsidRDefault="00F07C73" w:rsidP="00F07C7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A413E">
              <w:rPr>
                <w:rFonts w:ascii="Arial Narrow" w:hAnsi="Arial Narrow"/>
                <w:color w:val="000000"/>
                <w:sz w:val="24"/>
                <w:szCs w:val="24"/>
                <w:shd w:val="clear" w:color="auto" w:fill="FFFFFF"/>
              </w:rPr>
              <w:t>Gobierno de Canarias, Cabildo Insular de La Palma y Ayuntamiento de Breña Baja.</w:t>
            </w:r>
          </w:p>
        </w:tc>
        <w:tc>
          <w:tcPr>
            <w:tcW w:w="4536" w:type="dxa"/>
            <w:vAlign w:val="center"/>
          </w:tcPr>
          <w:p w14:paraId="10B6B588" w14:textId="4BD8CBE1" w:rsidR="00F07C73" w:rsidRPr="00BA413E" w:rsidRDefault="00F07C73" w:rsidP="00F07C73">
            <w:pPr>
              <w:pStyle w:val="Ttulo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 Narrow" w:hAnsi="Arial Narrow"/>
                <w:sz w:val="24"/>
                <w:szCs w:val="24"/>
              </w:rPr>
            </w:pPr>
            <w:r w:rsidRPr="00BA413E">
              <w:rPr>
                <w:rStyle w:val="Textoennegrita"/>
                <w:rFonts w:ascii="Arial Narrow" w:hAnsi="Arial Narrow"/>
                <w:color w:val="003300"/>
                <w:sz w:val="24"/>
                <w:szCs w:val="24"/>
                <w:bdr w:val="none" w:sz="0" w:space="0" w:color="auto" w:frame="1"/>
              </w:rPr>
              <w:t>Centro de Día de Alzheimer Las Ledas</w:t>
            </w:r>
          </w:p>
        </w:tc>
        <w:tc>
          <w:tcPr>
            <w:tcW w:w="1843" w:type="dxa"/>
            <w:vAlign w:val="center"/>
          </w:tcPr>
          <w:p w14:paraId="68A56167" w14:textId="77777777" w:rsidR="00F07C73" w:rsidRPr="00812D7C" w:rsidRDefault="00F07C73" w:rsidP="00F07C7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2D7C">
              <w:rPr>
                <w:rFonts w:ascii="Arial Narrow" w:hAnsi="Arial Narrow"/>
                <w:sz w:val="24"/>
                <w:szCs w:val="24"/>
              </w:rPr>
              <w:t>Aprobada</w:t>
            </w:r>
          </w:p>
          <w:p w14:paraId="4C5ECD44" w14:textId="2755720A" w:rsidR="00F07C73" w:rsidRPr="00812D7C" w:rsidRDefault="00F07C73" w:rsidP="00F07C7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2D7C">
              <w:rPr>
                <w:rFonts w:ascii="Arial Narrow" w:hAnsi="Arial Narrow"/>
                <w:sz w:val="24"/>
                <w:szCs w:val="24"/>
              </w:rPr>
              <w:t>(Convenio Bianual)</w:t>
            </w:r>
          </w:p>
        </w:tc>
      </w:tr>
      <w:tr w:rsidR="00F07C73" w14:paraId="218DD9F6" w14:textId="77777777" w:rsidTr="00812D7C">
        <w:tc>
          <w:tcPr>
            <w:tcW w:w="851" w:type="dxa"/>
            <w:vMerge/>
          </w:tcPr>
          <w:p w14:paraId="442EC3E5" w14:textId="77777777" w:rsidR="00F07C73" w:rsidRPr="00183186" w:rsidRDefault="00F07C73" w:rsidP="00F07C7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511DF1D8" w14:textId="77777777" w:rsidR="00F07C73" w:rsidRPr="00BA413E" w:rsidRDefault="00F07C73" w:rsidP="00F07C7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A413E">
              <w:rPr>
                <w:rFonts w:ascii="Arial Narrow" w:hAnsi="Arial Narrow"/>
                <w:color w:val="000000"/>
                <w:sz w:val="24"/>
                <w:szCs w:val="24"/>
                <w:shd w:val="clear" w:color="auto" w:fill="FFFFFF"/>
              </w:rPr>
              <w:t>Cabildo de La Palma</w:t>
            </w:r>
          </w:p>
        </w:tc>
        <w:tc>
          <w:tcPr>
            <w:tcW w:w="4536" w:type="dxa"/>
            <w:vAlign w:val="center"/>
          </w:tcPr>
          <w:p w14:paraId="04D3DA84" w14:textId="4E67CF55" w:rsidR="00F07C73" w:rsidRPr="00BA413E" w:rsidRDefault="00F07C73" w:rsidP="00F07C73">
            <w:pPr>
              <w:pStyle w:val="Ttulo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 Narrow" w:hAnsi="Arial Narrow"/>
                <w:sz w:val="24"/>
                <w:szCs w:val="24"/>
              </w:rPr>
            </w:pPr>
            <w:r w:rsidRPr="00BA413E">
              <w:rPr>
                <w:rStyle w:val="Textoennegrita"/>
                <w:rFonts w:ascii="Arial Narrow" w:hAnsi="Arial Narrow"/>
                <w:color w:val="003300"/>
                <w:sz w:val="24"/>
                <w:szCs w:val="24"/>
                <w:bdr w:val="none" w:sz="0" w:space="0" w:color="auto" w:frame="1"/>
              </w:rPr>
              <w:t>Atención Integral a la Demencia</w:t>
            </w:r>
            <w:r>
              <w:rPr>
                <w:rStyle w:val="Textoennegrita"/>
                <w:rFonts w:ascii="Arial Narrow" w:hAnsi="Arial Narrow"/>
                <w:color w:val="003300"/>
                <w:sz w:val="24"/>
                <w:szCs w:val="24"/>
                <w:bdr w:val="none" w:sz="0" w:space="0" w:color="auto" w:frame="1"/>
              </w:rPr>
              <w:t>.</w:t>
            </w:r>
            <w:r w:rsidRPr="00DC448B">
              <w:rPr>
                <w:rStyle w:val="Textoennegrita"/>
                <w:rFonts w:ascii="Arial Narrow" w:hAnsi="Arial Narrow"/>
                <w:color w:val="003300"/>
                <w:sz w:val="24"/>
                <w:szCs w:val="24"/>
                <w:bdr w:val="none" w:sz="0" w:space="0" w:color="auto" w:frame="1"/>
              </w:rPr>
              <w:t xml:space="preserve"> 2022</w:t>
            </w:r>
          </w:p>
        </w:tc>
        <w:tc>
          <w:tcPr>
            <w:tcW w:w="1843" w:type="dxa"/>
            <w:vAlign w:val="center"/>
          </w:tcPr>
          <w:p w14:paraId="3D5F787A" w14:textId="77777777" w:rsidR="00F07C73" w:rsidRDefault="00F07C73" w:rsidP="00F07C7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83186">
              <w:rPr>
                <w:rFonts w:ascii="Arial Narrow" w:hAnsi="Arial Narrow"/>
                <w:sz w:val="24"/>
                <w:szCs w:val="24"/>
              </w:rPr>
              <w:t>Aprobada</w:t>
            </w:r>
          </w:p>
          <w:p w14:paraId="4E72B4C5" w14:textId="1F6F42A7" w:rsidR="00F07C73" w:rsidRPr="00183186" w:rsidRDefault="00F07C73" w:rsidP="00F07C7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(Resolución Provisional)</w:t>
            </w:r>
          </w:p>
        </w:tc>
      </w:tr>
      <w:tr w:rsidR="00F07C73" w14:paraId="2563CF58" w14:textId="77777777" w:rsidTr="00812D7C">
        <w:tc>
          <w:tcPr>
            <w:tcW w:w="851" w:type="dxa"/>
            <w:vMerge/>
            <w:vAlign w:val="center"/>
          </w:tcPr>
          <w:p w14:paraId="3DDD8BE5" w14:textId="77777777" w:rsidR="00F07C73" w:rsidRPr="00183186" w:rsidRDefault="00F07C73" w:rsidP="00F07C73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774C9ECA" w14:textId="77777777" w:rsidR="00F07C73" w:rsidRPr="00BA413E" w:rsidRDefault="00F07C73" w:rsidP="00F07C7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A413E">
              <w:rPr>
                <w:rFonts w:ascii="Arial Narrow" w:hAnsi="Arial Narrow"/>
                <w:color w:val="000000"/>
                <w:sz w:val="24"/>
                <w:szCs w:val="24"/>
                <w:shd w:val="clear" w:color="auto" w:fill="FFFFFF"/>
              </w:rPr>
              <w:t>Gobierno de Canarias, Cabildo Insular de La Palma y Ayuntamiento de Breña Baja.</w:t>
            </w:r>
          </w:p>
        </w:tc>
        <w:tc>
          <w:tcPr>
            <w:tcW w:w="4536" w:type="dxa"/>
            <w:vAlign w:val="center"/>
          </w:tcPr>
          <w:p w14:paraId="517499FA" w14:textId="77777777" w:rsidR="00F07C73" w:rsidRPr="00BA413E" w:rsidRDefault="00F07C73" w:rsidP="00F07C73">
            <w:pPr>
              <w:pStyle w:val="Ttulo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 Narrow" w:hAnsi="Arial Narrow"/>
                <w:sz w:val="24"/>
                <w:szCs w:val="24"/>
              </w:rPr>
            </w:pPr>
            <w:r w:rsidRPr="00BA413E">
              <w:rPr>
                <w:rStyle w:val="Textoennegrita"/>
                <w:rFonts w:ascii="Arial Narrow" w:hAnsi="Arial Narrow"/>
                <w:color w:val="003300"/>
                <w:sz w:val="24"/>
                <w:szCs w:val="24"/>
                <w:bdr w:val="none" w:sz="0" w:space="0" w:color="auto" w:frame="1"/>
              </w:rPr>
              <w:t>Gestión del Servicio de Ayuda a Domicilio para personas con Dependencia reconocida, a favor del Ayuntamiento de Breña Baja.</w:t>
            </w:r>
          </w:p>
        </w:tc>
        <w:tc>
          <w:tcPr>
            <w:tcW w:w="1843" w:type="dxa"/>
            <w:vAlign w:val="center"/>
          </w:tcPr>
          <w:p w14:paraId="05866C38" w14:textId="77777777" w:rsidR="00F07C73" w:rsidRDefault="00F07C73" w:rsidP="00F07C7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83186">
              <w:rPr>
                <w:rFonts w:ascii="Arial Narrow" w:hAnsi="Arial Narrow"/>
                <w:sz w:val="24"/>
                <w:szCs w:val="24"/>
              </w:rPr>
              <w:t>Aprobada</w:t>
            </w:r>
          </w:p>
          <w:p w14:paraId="0143E98F" w14:textId="273C35CF" w:rsidR="00F07C73" w:rsidRPr="00183186" w:rsidRDefault="00F07C73" w:rsidP="00F07C7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lastRenderedPageBreak/>
              <w:t>(Convenio Bianual)</w:t>
            </w:r>
          </w:p>
        </w:tc>
      </w:tr>
      <w:tr w:rsidR="00F07C73" w14:paraId="5C850E7B" w14:textId="77777777" w:rsidTr="00812D7C">
        <w:tc>
          <w:tcPr>
            <w:tcW w:w="851" w:type="dxa"/>
            <w:vMerge/>
            <w:vAlign w:val="center"/>
          </w:tcPr>
          <w:p w14:paraId="25339F89" w14:textId="77777777" w:rsidR="00F07C73" w:rsidRPr="00183186" w:rsidRDefault="00F07C73" w:rsidP="00F07C7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87BFF98" w14:textId="64C2BC91" w:rsidR="00F07C73" w:rsidRPr="00BA413E" w:rsidRDefault="00F07C73" w:rsidP="00F07C7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Obra Social La Caixa</w:t>
            </w:r>
          </w:p>
        </w:tc>
        <w:tc>
          <w:tcPr>
            <w:tcW w:w="4536" w:type="dxa"/>
            <w:vAlign w:val="center"/>
          </w:tcPr>
          <w:p w14:paraId="5809463B" w14:textId="515EDE57" w:rsidR="00F07C73" w:rsidRPr="00DC448B" w:rsidRDefault="00F07C73" w:rsidP="00F07C73">
            <w:pPr>
              <w:pStyle w:val="Ttulo2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r w:rsidRPr="00DC448B">
              <w:rPr>
                <w:rFonts w:ascii="Arial Narrow" w:hAnsi="Arial Narrow"/>
                <w:b w:val="0"/>
                <w:bCs w:val="0"/>
                <w:sz w:val="24"/>
                <w:szCs w:val="24"/>
              </w:rPr>
              <w:t>Huertoterapia en Las Ledas</w:t>
            </w:r>
          </w:p>
        </w:tc>
        <w:tc>
          <w:tcPr>
            <w:tcW w:w="1843" w:type="dxa"/>
            <w:vAlign w:val="center"/>
          </w:tcPr>
          <w:p w14:paraId="76D8215E" w14:textId="04F03161" w:rsidR="00F07C73" w:rsidRPr="00183186" w:rsidRDefault="00F07C73" w:rsidP="00F07C7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Aprobada</w:t>
            </w:r>
          </w:p>
        </w:tc>
      </w:tr>
      <w:tr w:rsidR="00F07C73" w14:paraId="6C6BCC6C" w14:textId="77777777" w:rsidTr="00812D7C">
        <w:tc>
          <w:tcPr>
            <w:tcW w:w="851" w:type="dxa"/>
            <w:vMerge/>
            <w:vAlign w:val="center"/>
          </w:tcPr>
          <w:p w14:paraId="5D16B61B" w14:textId="77777777" w:rsidR="00F07C73" w:rsidRPr="00183186" w:rsidRDefault="00F07C73" w:rsidP="00F07C7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B55031F" w14:textId="39D65DDC" w:rsidR="00F07C73" w:rsidRDefault="00F07C73" w:rsidP="00F07C7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Fundación CajaCanarias</w:t>
            </w:r>
          </w:p>
        </w:tc>
        <w:tc>
          <w:tcPr>
            <w:tcW w:w="4536" w:type="dxa"/>
            <w:vAlign w:val="center"/>
          </w:tcPr>
          <w:p w14:paraId="6B8122FF" w14:textId="77777777" w:rsidR="00F07C73" w:rsidRPr="002E0AA6" w:rsidRDefault="00F07C73" w:rsidP="00F07C73">
            <w:pPr>
              <w:pStyle w:val="Ttulo2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r w:rsidRPr="002E0AA6">
              <w:rPr>
                <w:rFonts w:ascii="Arial Narrow" w:hAnsi="Arial Narrow"/>
                <w:b w:val="0"/>
                <w:bCs w:val="0"/>
                <w:sz w:val="24"/>
                <w:szCs w:val="24"/>
              </w:rPr>
              <w:t>Respiro Familiar: UTC para personas con Demencia en La Palma</w:t>
            </w:r>
          </w:p>
          <w:p w14:paraId="1765A9E2" w14:textId="77777777" w:rsidR="00F07C73" w:rsidRPr="00DC448B" w:rsidRDefault="00F07C73" w:rsidP="00F07C73">
            <w:pPr>
              <w:pStyle w:val="Ttulo2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23312FA" w14:textId="599A52F7" w:rsidR="00F07C73" w:rsidRDefault="00F07C73" w:rsidP="00F07C7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Aprobada</w:t>
            </w:r>
          </w:p>
        </w:tc>
      </w:tr>
      <w:tr w:rsidR="00A90CD2" w14:paraId="49EA498B" w14:textId="77777777" w:rsidTr="00812D7C">
        <w:tc>
          <w:tcPr>
            <w:tcW w:w="851" w:type="dxa"/>
            <w:vAlign w:val="center"/>
          </w:tcPr>
          <w:p w14:paraId="08AEBDFE" w14:textId="77777777" w:rsidR="00A90CD2" w:rsidRPr="00183186" w:rsidRDefault="00A90CD2" w:rsidP="00F07C7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32BB71FF" w14:textId="44CC52E2" w:rsidR="00A90CD2" w:rsidRDefault="00A90CD2" w:rsidP="00F07C7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Ayuntamiento de El Paso</w:t>
            </w:r>
          </w:p>
        </w:tc>
        <w:tc>
          <w:tcPr>
            <w:tcW w:w="4536" w:type="dxa"/>
            <w:vAlign w:val="center"/>
          </w:tcPr>
          <w:p w14:paraId="5C110A5E" w14:textId="5DCD9101" w:rsidR="00A90CD2" w:rsidRPr="002E0AA6" w:rsidRDefault="008720CE" w:rsidP="00F07C73">
            <w:pPr>
              <w:pStyle w:val="Ttulo2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r>
              <w:rPr>
                <w:rFonts w:ascii="Arial Narrow" w:hAnsi="Arial Narrow"/>
                <w:b w:val="0"/>
                <w:bCs w:val="0"/>
                <w:sz w:val="24"/>
                <w:szCs w:val="24"/>
              </w:rPr>
              <w:t>S</w:t>
            </w:r>
            <w:r w:rsidRPr="008720CE">
              <w:rPr>
                <w:rFonts w:ascii="Arial Narrow" w:hAnsi="Arial Narrow"/>
                <w:b w:val="0"/>
                <w:bCs w:val="0"/>
                <w:sz w:val="24"/>
                <w:szCs w:val="24"/>
              </w:rPr>
              <w:t xml:space="preserve">ubvención nominativa para sufragar </w:t>
            </w:r>
            <w:r w:rsidR="002F0057" w:rsidRPr="008720CE">
              <w:rPr>
                <w:rFonts w:ascii="Arial Narrow" w:hAnsi="Arial Narrow"/>
                <w:b w:val="0"/>
                <w:bCs w:val="0"/>
                <w:sz w:val="24"/>
                <w:szCs w:val="24"/>
              </w:rPr>
              <w:t>gastos corrientes</w:t>
            </w:r>
            <w:r w:rsidRPr="008720CE">
              <w:rPr>
                <w:rFonts w:ascii="Arial Narrow" w:hAnsi="Arial Narrow"/>
                <w:b w:val="0"/>
                <w:bCs w:val="0"/>
                <w:sz w:val="24"/>
                <w:szCs w:val="24"/>
              </w:rPr>
              <w:t xml:space="preserve"> y de funcionamiento,</w:t>
            </w:r>
          </w:p>
        </w:tc>
        <w:tc>
          <w:tcPr>
            <w:tcW w:w="1843" w:type="dxa"/>
            <w:vAlign w:val="center"/>
          </w:tcPr>
          <w:p w14:paraId="14C7A3F9" w14:textId="4894813F" w:rsidR="00A90CD2" w:rsidRDefault="00A90CD2" w:rsidP="00F07C7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Aprobada</w:t>
            </w:r>
          </w:p>
        </w:tc>
      </w:tr>
      <w:tr w:rsidR="00A90CD2" w14:paraId="54A7C19A" w14:textId="77777777" w:rsidTr="00812D7C">
        <w:tc>
          <w:tcPr>
            <w:tcW w:w="851" w:type="dxa"/>
            <w:vAlign w:val="center"/>
          </w:tcPr>
          <w:p w14:paraId="45DE6522" w14:textId="77777777" w:rsidR="00A90CD2" w:rsidRPr="00183186" w:rsidRDefault="00A90CD2" w:rsidP="00F07C7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7FDAA283" w14:textId="375AD890" w:rsidR="00A90CD2" w:rsidRDefault="00A90CD2" w:rsidP="00F07C7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Ayuntamiento de Los Llanos de Aridane</w:t>
            </w:r>
          </w:p>
        </w:tc>
        <w:tc>
          <w:tcPr>
            <w:tcW w:w="4536" w:type="dxa"/>
            <w:vAlign w:val="center"/>
          </w:tcPr>
          <w:p w14:paraId="019981A4" w14:textId="07A0E828" w:rsidR="00A90CD2" w:rsidRDefault="008720CE" w:rsidP="00F07C73">
            <w:pPr>
              <w:pStyle w:val="Ttulo2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r w:rsidRPr="008720CE">
              <w:rPr>
                <w:rFonts w:ascii="Arial Narrow" w:hAnsi="Arial Narrow"/>
                <w:b w:val="0"/>
                <w:bCs w:val="0"/>
                <w:sz w:val="24"/>
                <w:szCs w:val="24"/>
              </w:rPr>
              <w:t xml:space="preserve">Atención especializada para el colectivo afectado por demencia de los </w:t>
            </w:r>
            <w:r>
              <w:rPr>
                <w:rFonts w:ascii="Arial Narrow" w:hAnsi="Arial Narrow"/>
                <w:b w:val="0"/>
                <w:bCs w:val="0"/>
                <w:sz w:val="24"/>
                <w:szCs w:val="24"/>
              </w:rPr>
              <w:t>Llanos d</w:t>
            </w:r>
            <w:r w:rsidRPr="008720CE">
              <w:rPr>
                <w:rFonts w:ascii="Arial Narrow" w:hAnsi="Arial Narrow"/>
                <w:b w:val="0"/>
                <w:bCs w:val="0"/>
                <w:sz w:val="24"/>
                <w:szCs w:val="24"/>
              </w:rPr>
              <w:t>e Aridane.</w:t>
            </w:r>
          </w:p>
        </w:tc>
        <w:tc>
          <w:tcPr>
            <w:tcW w:w="1843" w:type="dxa"/>
            <w:vAlign w:val="center"/>
          </w:tcPr>
          <w:p w14:paraId="790F2267" w14:textId="77DF2290" w:rsidR="00A90CD2" w:rsidRDefault="00A90CD2" w:rsidP="00F07C7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Aprobada</w:t>
            </w:r>
          </w:p>
        </w:tc>
      </w:tr>
    </w:tbl>
    <w:p w14:paraId="23F33915" w14:textId="24ADCC52" w:rsidR="004E0DE6" w:rsidRDefault="004E0DE6" w:rsidP="004E0DE6">
      <w:pPr>
        <w:rPr>
          <w:rFonts w:ascii="Arial Narrow" w:hAnsi="Arial Narrow" w:cs="Arial"/>
          <w:sz w:val="24"/>
          <w:szCs w:val="24"/>
        </w:rPr>
      </w:pPr>
    </w:p>
    <w:tbl>
      <w:tblPr>
        <w:tblStyle w:val="Tablaconcuadrcula"/>
        <w:tblW w:w="10207" w:type="dxa"/>
        <w:tblInd w:w="-856" w:type="dxa"/>
        <w:tblLook w:val="04A0" w:firstRow="1" w:lastRow="0" w:firstColumn="1" w:lastColumn="0" w:noHBand="0" w:noVBand="1"/>
      </w:tblPr>
      <w:tblGrid>
        <w:gridCol w:w="851"/>
        <w:gridCol w:w="2977"/>
        <w:gridCol w:w="4536"/>
        <w:gridCol w:w="1843"/>
      </w:tblGrid>
      <w:tr w:rsidR="00F07C73" w:rsidRPr="00812D7C" w14:paraId="1B010DC0" w14:textId="77777777" w:rsidTr="00196976">
        <w:tc>
          <w:tcPr>
            <w:tcW w:w="851" w:type="dxa"/>
            <w:vMerge w:val="restart"/>
            <w:vAlign w:val="center"/>
          </w:tcPr>
          <w:p w14:paraId="1D32A66A" w14:textId="259BAB26" w:rsidR="00F07C73" w:rsidRPr="00735C9A" w:rsidRDefault="00F07C73" w:rsidP="00F07C73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735C9A">
              <w:rPr>
                <w:rFonts w:ascii="Arial Narrow" w:hAnsi="Arial Narrow"/>
                <w:b/>
                <w:bCs/>
                <w:sz w:val="24"/>
                <w:szCs w:val="24"/>
              </w:rPr>
              <w:t>202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3B26FF42" w14:textId="77777777" w:rsidR="00F07C73" w:rsidRPr="00BA413E" w:rsidRDefault="00F07C73" w:rsidP="0019697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A413E">
              <w:rPr>
                <w:rFonts w:ascii="Arial Narrow" w:hAnsi="Arial Narrow"/>
                <w:color w:val="000000"/>
                <w:sz w:val="24"/>
                <w:szCs w:val="24"/>
                <w:shd w:val="clear" w:color="auto" w:fill="FFFFFF"/>
              </w:rPr>
              <w:t>Gobierno de Canarias y Cabildo de La Palma.</w:t>
            </w:r>
          </w:p>
        </w:tc>
        <w:tc>
          <w:tcPr>
            <w:tcW w:w="4536" w:type="dxa"/>
            <w:vAlign w:val="center"/>
          </w:tcPr>
          <w:p w14:paraId="621B5D24" w14:textId="77777777" w:rsidR="00F07C73" w:rsidRPr="00BA413E" w:rsidRDefault="00F07C73" w:rsidP="00196976">
            <w:pPr>
              <w:pStyle w:val="Ttulo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 Narrow" w:hAnsi="Arial Narrow"/>
                <w:sz w:val="24"/>
                <w:szCs w:val="24"/>
              </w:rPr>
            </w:pPr>
            <w:r w:rsidRPr="00BA413E">
              <w:rPr>
                <w:rStyle w:val="Textoennegrita"/>
                <w:rFonts w:ascii="Arial Narrow" w:hAnsi="Arial Narrow"/>
                <w:color w:val="003300"/>
                <w:sz w:val="24"/>
                <w:szCs w:val="24"/>
                <w:bdr w:val="none" w:sz="0" w:space="0" w:color="auto" w:frame="1"/>
              </w:rPr>
              <w:t>Gestión de plazas insulares vinculadas a la prestación del servicio de la promoción de la autonomía personal</w:t>
            </w:r>
          </w:p>
        </w:tc>
        <w:tc>
          <w:tcPr>
            <w:tcW w:w="1843" w:type="dxa"/>
            <w:vAlign w:val="center"/>
          </w:tcPr>
          <w:p w14:paraId="4ED129EF" w14:textId="77777777" w:rsidR="00F07C73" w:rsidRPr="00812D7C" w:rsidRDefault="00F07C73" w:rsidP="0019697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2D7C">
              <w:rPr>
                <w:rFonts w:ascii="Arial Narrow" w:hAnsi="Arial Narrow"/>
                <w:sz w:val="24"/>
                <w:szCs w:val="24"/>
              </w:rPr>
              <w:t>Aprobada</w:t>
            </w:r>
          </w:p>
          <w:p w14:paraId="49429954" w14:textId="77777777" w:rsidR="00F07C73" w:rsidRPr="00812D7C" w:rsidRDefault="00F07C73" w:rsidP="0019697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2D7C">
              <w:rPr>
                <w:rFonts w:ascii="Arial Narrow" w:hAnsi="Arial Narrow"/>
              </w:rPr>
              <w:t>(Convenio Bianual)</w:t>
            </w:r>
          </w:p>
        </w:tc>
      </w:tr>
      <w:tr w:rsidR="00F07C73" w:rsidRPr="00812D7C" w14:paraId="48A18F6E" w14:textId="77777777" w:rsidTr="00196976">
        <w:tc>
          <w:tcPr>
            <w:tcW w:w="851" w:type="dxa"/>
            <w:vMerge/>
          </w:tcPr>
          <w:p w14:paraId="12793740" w14:textId="77777777" w:rsidR="00F07C73" w:rsidRPr="00183186" w:rsidRDefault="00F07C73" w:rsidP="0019697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F494414" w14:textId="77777777" w:rsidR="00F07C73" w:rsidRPr="00BA413E" w:rsidRDefault="00F07C73" w:rsidP="0019697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A413E">
              <w:rPr>
                <w:rFonts w:ascii="Arial Narrow" w:hAnsi="Arial Narrow"/>
                <w:color w:val="000000"/>
                <w:sz w:val="24"/>
                <w:szCs w:val="24"/>
                <w:shd w:val="clear" w:color="auto" w:fill="FFFFFF"/>
              </w:rPr>
              <w:t>Gobierno de Canarias, Cabildo Insular de La Palma y Ayuntamiento de Breña Baja.</w:t>
            </w:r>
          </w:p>
        </w:tc>
        <w:tc>
          <w:tcPr>
            <w:tcW w:w="4536" w:type="dxa"/>
            <w:vAlign w:val="center"/>
          </w:tcPr>
          <w:p w14:paraId="48C58516" w14:textId="77777777" w:rsidR="00F07C73" w:rsidRPr="00BA413E" w:rsidRDefault="00F07C73" w:rsidP="00196976">
            <w:pPr>
              <w:pStyle w:val="Ttulo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 Narrow" w:hAnsi="Arial Narrow"/>
                <w:sz w:val="24"/>
                <w:szCs w:val="24"/>
              </w:rPr>
            </w:pPr>
            <w:r w:rsidRPr="00BA413E">
              <w:rPr>
                <w:rStyle w:val="Textoennegrita"/>
                <w:rFonts w:ascii="Arial Narrow" w:hAnsi="Arial Narrow"/>
                <w:color w:val="003300"/>
                <w:sz w:val="24"/>
                <w:szCs w:val="24"/>
                <w:bdr w:val="none" w:sz="0" w:space="0" w:color="auto" w:frame="1"/>
              </w:rPr>
              <w:t>Centro de Día de Alzheimer Las Ledas</w:t>
            </w:r>
          </w:p>
        </w:tc>
        <w:tc>
          <w:tcPr>
            <w:tcW w:w="1843" w:type="dxa"/>
            <w:vAlign w:val="center"/>
          </w:tcPr>
          <w:p w14:paraId="5C8F8451" w14:textId="77777777" w:rsidR="00F07C73" w:rsidRPr="00812D7C" w:rsidRDefault="00F07C73" w:rsidP="0019697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2D7C">
              <w:rPr>
                <w:rFonts w:ascii="Arial Narrow" w:hAnsi="Arial Narrow"/>
                <w:sz w:val="24"/>
                <w:szCs w:val="24"/>
              </w:rPr>
              <w:t>Aprobada</w:t>
            </w:r>
          </w:p>
          <w:p w14:paraId="08D403C7" w14:textId="77777777" w:rsidR="00F07C73" w:rsidRPr="00812D7C" w:rsidRDefault="00F07C73" w:rsidP="0019697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2D7C">
              <w:rPr>
                <w:rFonts w:ascii="Arial Narrow" w:hAnsi="Arial Narrow"/>
                <w:sz w:val="24"/>
                <w:szCs w:val="24"/>
              </w:rPr>
              <w:t>(Convenio Bianual)</w:t>
            </w:r>
          </w:p>
        </w:tc>
      </w:tr>
      <w:tr w:rsidR="00F07C73" w:rsidRPr="00183186" w14:paraId="70331C31" w14:textId="77777777" w:rsidTr="00070751">
        <w:tc>
          <w:tcPr>
            <w:tcW w:w="851" w:type="dxa"/>
            <w:vMerge/>
          </w:tcPr>
          <w:p w14:paraId="79085A41" w14:textId="77777777" w:rsidR="00F07C73" w:rsidRPr="00183186" w:rsidRDefault="00F07C73" w:rsidP="0019697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507B7403" w14:textId="77777777" w:rsidR="00F07C73" w:rsidRPr="00BA413E" w:rsidRDefault="00F07C73" w:rsidP="0019697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A413E">
              <w:rPr>
                <w:rFonts w:ascii="Arial Narrow" w:hAnsi="Arial Narrow"/>
                <w:color w:val="000000"/>
                <w:sz w:val="24"/>
                <w:szCs w:val="24"/>
                <w:shd w:val="clear" w:color="auto" w:fill="FFFFFF"/>
              </w:rPr>
              <w:t>Cabildo de La Palma</w:t>
            </w:r>
          </w:p>
        </w:tc>
        <w:tc>
          <w:tcPr>
            <w:tcW w:w="4536" w:type="dxa"/>
            <w:vAlign w:val="center"/>
          </w:tcPr>
          <w:p w14:paraId="2B1E6F6F" w14:textId="6F4BB769" w:rsidR="00F07C73" w:rsidRPr="00070751" w:rsidRDefault="00070751" w:rsidP="00196976">
            <w:pPr>
              <w:pStyle w:val="Ttulo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 Narrow" w:hAnsi="Arial Narrow"/>
                <w:b w:val="0"/>
                <w:sz w:val="24"/>
                <w:szCs w:val="24"/>
              </w:rPr>
            </w:pPr>
            <w:r w:rsidRPr="00070751">
              <w:rPr>
                <w:rFonts w:ascii="Arial Narrow" w:hAnsi="Arial Narrow"/>
                <w:b w:val="0"/>
                <w:sz w:val="24"/>
                <w:szCs w:val="24"/>
              </w:rPr>
              <w:t>Servicio de apoyo a familias afectadas por demencias en La Palma</w:t>
            </w:r>
          </w:p>
        </w:tc>
        <w:tc>
          <w:tcPr>
            <w:tcW w:w="1843" w:type="dxa"/>
            <w:vAlign w:val="center"/>
          </w:tcPr>
          <w:p w14:paraId="49A5AEB8" w14:textId="77777777" w:rsidR="00F07C73" w:rsidRDefault="00F07C73" w:rsidP="0007075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83186">
              <w:rPr>
                <w:rFonts w:ascii="Arial Narrow" w:hAnsi="Arial Narrow"/>
                <w:sz w:val="24"/>
                <w:szCs w:val="24"/>
              </w:rPr>
              <w:t>Aprobada</w:t>
            </w:r>
          </w:p>
          <w:p w14:paraId="742CA7ED" w14:textId="71830EA5" w:rsidR="00F07C73" w:rsidRPr="00183186" w:rsidRDefault="00F07C73" w:rsidP="0007075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70751" w:rsidRPr="00183186" w14:paraId="74A919FA" w14:textId="77777777" w:rsidTr="00196976">
        <w:tc>
          <w:tcPr>
            <w:tcW w:w="851" w:type="dxa"/>
            <w:vMerge/>
          </w:tcPr>
          <w:p w14:paraId="28DC3835" w14:textId="77777777" w:rsidR="00070751" w:rsidRPr="00183186" w:rsidRDefault="00070751" w:rsidP="0019697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23650B0B" w14:textId="73240F8C" w:rsidR="00070751" w:rsidRPr="00070751" w:rsidRDefault="00070751" w:rsidP="00196976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shd w:val="clear" w:color="auto" w:fill="FFFFFF"/>
              </w:rPr>
            </w:pPr>
            <w:r w:rsidRPr="00070751">
              <w:rPr>
                <w:rFonts w:ascii="Arial Narrow" w:hAnsi="Arial Narrow"/>
                <w:color w:val="000000"/>
                <w:sz w:val="24"/>
                <w:szCs w:val="24"/>
                <w:shd w:val="clear" w:color="auto" w:fill="FFFFFF"/>
              </w:rPr>
              <w:t>Cabildo de La Palma</w:t>
            </w:r>
          </w:p>
        </w:tc>
        <w:tc>
          <w:tcPr>
            <w:tcW w:w="4536" w:type="dxa"/>
            <w:vAlign w:val="center"/>
          </w:tcPr>
          <w:p w14:paraId="39EBF1DC" w14:textId="1AE81314" w:rsidR="00070751" w:rsidRPr="00070751" w:rsidRDefault="00070751" w:rsidP="00070751">
            <w:pPr>
              <w:pStyle w:val="Ttulo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 Narrow" w:hAnsi="Arial Narrow"/>
                <w:b w:val="0"/>
                <w:sz w:val="24"/>
                <w:szCs w:val="24"/>
              </w:rPr>
            </w:pPr>
            <w:r w:rsidRPr="00070751">
              <w:rPr>
                <w:rFonts w:ascii="Arial Narrow" w:hAnsi="Arial Narrow"/>
                <w:b w:val="0"/>
                <w:sz w:val="24"/>
                <w:szCs w:val="24"/>
              </w:rPr>
              <w:t xml:space="preserve">Convenio </w:t>
            </w:r>
            <w:r>
              <w:rPr>
                <w:rFonts w:ascii="Arial Narrow" w:hAnsi="Arial Narrow"/>
                <w:b w:val="0"/>
                <w:sz w:val="24"/>
                <w:szCs w:val="24"/>
              </w:rPr>
              <w:t>AFA</w:t>
            </w:r>
            <w:r w:rsidRPr="00070751">
              <w:rPr>
                <w:rFonts w:ascii="Arial Narrow" w:hAnsi="Arial Narrow"/>
                <w:b w:val="0"/>
                <w:sz w:val="24"/>
                <w:szCs w:val="24"/>
              </w:rPr>
              <w:t>. Información, orientación y</w:t>
            </w:r>
          </w:p>
          <w:p w14:paraId="76656AE7" w14:textId="24F9C68A" w:rsidR="00070751" w:rsidRPr="00070751" w:rsidRDefault="00070751" w:rsidP="00070751">
            <w:pPr>
              <w:pStyle w:val="Ttulo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 Narrow" w:hAnsi="Arial Narrow"/>
                <w:b w:val="0"/>
                <w:sz w:val="24"/>
                <w:szCs w:val="24"/>
              </w:rPr>
            </w:pPr>
            <w:r w:rsidRPr="00070751">
              <w:rPr>
                <w:rFonts w:ascii="Arial Narrow" w:hAnsi="Arial Narrow"/>
                <w:b w:val="0"/>
                <w:sz w:val="24"/>
                <w:szCs w:val="24"/>
              </w:rPr>
              <w:t>Valoración cen</w:t>
            </w:r>
            <w:r>
              <w:rPr>
                <w:rFonts w:ascii="Arial Narrow" w:hAnsi="Arial Narrow"/>
                <w:b w:val="0"/>
                <w:sz w:val="24"/>
                <w:szCs w:val="24"/>
              </w:rPr>
              <w:t>tros sociosanitarios de la isla</w:t>
            </w:r>
          </w:p>
        </w:tc>
        <w:tc>
          <w:tcPr>
            <w:tcW w:w="1843" w:type="dxa"/>
            <w:vAlign w:val="center"/>
          </w:tcPr>
          <w:p w14:paraId="52B62DC9" w14:textId="77777777" w:rsidR="00070751" w:rsidRDefault="00070751" w:rsidP="0019697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Aprobada</w:t>
            </w:r>
          </w:p>
          <w:p w14:paraId="2BC30BD1" w14:textId="2FC2795A" w:rsidR="00070751" w:rsidRPr="00183186" w:rsidRDefault="00070751" w:rsidP="0019697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07C73" w:rsidRPr="00183186" w14:paraId="1683F707" w14:textId="77777777" w:rsidTr="00196976">
        <w:tc>
          <w:tcPr>
            <w:tcW w:w="851" w:type="dxa"/>
            <w:vMerge/>
            <w:vAlign w:val="center"/>
          </w:tcPr>
          <w:p w14:paraId="73CD6F9F" w14:textId="77777777" w:rsidR="00F07C73" w:rsidRPr="00183186" w:rsidRDefault="00F07C73" w:rsidP="00196976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2B400F4A" w14:textId="77777777" w:rsidR="00F07C73" w:rsidRPr="00BA413E" w:rsidRDefault="00F07C73" w:rsidP="0019697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A413E">
              <w:rPr>
                <w:rFonts w:ascii="Arial Narrow" w:hAnsi="Arial Narrow"/>
                <w:color w:val="000000"/>
                <w:sz w:val="24"/>
                <w:szCs w:val="24"/>
                <w:shd w:val="clear" w:color="auto" w:fill="FFFFFF"/>
              </w:rPr>
              <w:t>Gobierno de Canarias, Cabildo Insular de La Palma y Ayuntamiento de Breña Baja.</w:t>
            </w:r>
          </w:p>
        </w:tc>
        <w:tc>
          <w:tcPr>
            <w:tcW w:w="4536" w:type="dxa"/>
            <w:vAlign w:val="center"/>
          </w:tcPr>
          <w:p w14:paraId="53974C58" w14:textId="77777777" w:rsidR="00F07C73" w:rsidRPr="00BA413E" w:rsidRDefault="00F07C73" w:rsidP="00196976">
            <w:pPr>
              <w:pStyle w:val="Ttulo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 Narrow" w:hAnsi="Arial Narrow"/>
                <w:sz w:val="24"/>
                <w:szCs w:val="24"/>
              </w:rPr>
            </w:pPr>
            <w:r w:rsidRPr="00BA413E">
              <w:rPr>
                <w:rStyle w:val="Textoennegrita"/>
                <w:rFonts w:ascii="Arial Narrow" w:hAnsi="Arial Narrow"/>
                <w:color w:val="003300"/>
                <w:sz w:val="24"/>
                <w:szCs w:val="24"/>
                <w:bdr w:val="none" w:sz="0" w:space="0" w:color="auto" w:frame="1"/>
              </w:rPr>
              <w:t>Gestión del Servicio de Ayuda a Domicilio para personas con Dependencia reconocida, a favor del Ayuntamiento de Breña Baja.</w:t>
            </w:r>
          </w:p>
        </w:tc>
        <w:tc>
          <w:tcPr>
            <w:tcW w:w="1843" w:type="dxa"/>
            <w:vAlign w:val="center"/>
          </w:tcPr>
          <w:p w14:paraId="6E58AA3A" w14:textId="77777777" w:rsidR="00F07C73" w:rsidRDefault="00F07C73" w:rsidP="0019697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83186">
              <w:rPr>
                <w:rFonts w:ascii="Arial Narrow" w:hAnsi="Arial Narrow"/>
                <w:sz w:val="24"/>
                <w:szCs w:val="24"/>
              </w:rPr>
              <w:t>Aprobada</w:t>
            </w:r>
          </w:p>
          <w:p w14:paraId="5A87603D" w14:textId="77777777" w:rsidR="00F07C73" w:rsidRPr="00183186" w:rsidRDefault="00F07C73" w:rsidP="0019697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(Convenio Bianual)</w:t>
            </w:r>
          </w:p>
        </w:tc>
      </w:tr>
      <w:tr w:rsidR="00F07C73" w:rsidRPr="00183186" w14:paraId="65E3C5C1" w14:textId="77777777" w:rsidTr="00196976">
        <w:tc>
          <w:tcPr>
            <w:tcW w:w="851" w:type="dxa"/>
            <w:vMerge/>
            <w:vAlign w:val="center"/>
          </w:tcPr>
          <w:p w14:paraId="5FA88C7A" w14:textId="77777777" w:rsidR="00F07C73" w:rsidRPr="00183186" w:rsidRDefault="00F07C73" w:rsidP="0019697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6022025B" w14:textId="77777777" w:rsidR="00F07C73" w:rsidRPr="00BA413E" w:rsidRDefault="00F07C73" w:rsidP="0019697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Obra Social La Caixa</w:t>
            </w:r>
          </w:p>
        </w:tc>
        <w:tc>
          <w:tcPr>
            <w:tcW w:w="4536" w:type="dxa"/>
            <w:vAlign w:val="center"/>
          </w:tcPr>
          <w:p w14:paraId="13C13554" w14:textId="77777777" w:rsidR="00F07C73" w:rsidRPr="00DC448B" w:rsidRDefault="00F07C73" w:rsidP="00196976">
            <w:pPr>
              <w:pStyle w:val="Ttulo2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r w:rsidRPr="00DC448B">
              <w:rPr>
                <w:rFonts w:ascii="Arial Narrow" w:hAnsi="Arial Narrow"/>
                <w:b w:val="0"/>
                <w:bCs w:val="0"/>
                <w:sz w:val="24"/>
                <w:szCs w:val="24"/>
              </w:rPr>
              <w:t>Huertoterapia en Las Ledas</w:t>
            </w:r>
          </w:p>
        </w:tc>
        <w:tc>
          <w:tcPr>
            <w:tcW w:w="1843" w:type="dxa"/>
            <w:vAlign w:val="center"/>
          </w:tcPr>
          <w:p w14:paraId="762789F0" w14:textId="77777777" w:rsidR="00F07C73" w:rsidRPr="00183186" w:rsidRDefault="00F07C73" w:rsidP="0019697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Aprobada</w:t>
            </w:r>
          </w:p>
        </w:tc>
      </w:tr>
      <w:tr w:rsidR="00F07C73" w14:paraId="57D021B9" w14:textId="77777777" w:rsidTr="00196976">
        <w:tc>
          <w:tcPr>
            <w:tcW w:w="851" w:type="dxa"/>
            <w:vMerge/>
            <w:vAlign w:val="center"/>
          </w:tcPr>
          <w:p w14:paraId="6E2669D5" w14:textId="77777777" w:rsidR="00F07C73" w:rsidRPr="00183186" w:rsidRDefault="00F07C73" w:rsidP="0019697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52B6FFB9" w14:textId="77777777" w:rsidR="00F07C73" w:rsidRDefault="00F07C73" w:rsidP="0019697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Fundación CajaCanarias</w:t>
            </w:r>
          </w:p>
        </w:tc>
        <w:tc>
          <w:tcPr>
            <w:tcW w:w="4536" w:type="dxa"/>
            <w:vAlign w:val="center"/>
          </w:tcPr>
          <w:p w14:paraId="517D330C" w14:textId="77777777" w:rsidR="00F07C73" w:rsidRPr="002E0AA6" w:rsidRDefault="00F07C73" w:rsidP="00196976">
            <w:pPr>
              <w:pStyle w:val="Ttulo2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r w:rsidRPr="002E0AA6">
              <w:rPr>
                <w:rFonts w:ascii="Arial Narrow" w:hAnsi="Arial Narrow"/>
                <w:b w:val="0"/>
                <w:bCs w:val="0"/>
                <w:sz w:val="24"/>
                <w:szCs w:val="24"/>
              </w:rPr>
              <w:t>Respiro Familiar: UTC para personas con Demencia en La Palma</w:t>
            </w:r>
          </w:p>
          <w:p w14:paraId="4B1C4134" w14:textId="77777777" w:rsidR="00F07C73" w:rsidRPr="00DC448B" w:rsidRDefault="00F07C73" w:rsidP="00196976">
            <w:pPr>
              <w:pStyle w:val="Ttulo2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5FE4CAC" w14:textId="77777777" w:rsidR="00F07C73" w:rsidRDefault="00F07C73" w:rsidP="0019697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Aprobada</w:t>
            </w:r>
          </w:p>
        </w:tc>
      </w:tr>
    </w:tbl>
    <w:p w14:paraId="3A84288D" w14:textId="6334971C" w:rsidR="00F07C73" w:rsidRDefault="00F07C73" w:rsidP="004E0DE6">
      <w:pPr>
        <w:rPr>
          <w:rFonts w:ascii="Arial Narrow" w:hAnsi="Arial Narrow" w:cs="Arial"/>
          <w:sz w:val="24"/>
          <w:szCs w:val="24"/>
        </w:rPr>
      </w:pPr>
    </w:p>
    <w:p w14:paraId="78E4F72B" w14:textId="77777777" w:rsidR="002F0057" w:rsidRDefault="002F0057" w:rsidP="004E0DE6">
      <w:pPr>
        <w:rPr>
          <w:rFonts w:ascii="Arial Narrow" w:hAnsi="Arial Narrow" w:cs="Arial"/>
          <w:sz w:val="24"/>
          <w:szCs w:val="24"/>
        </w:rPr>
      </w:pPr>
    </w:p>
    <w:tbl>
      <w:tblPr>
        <w:tblStyle w:val="Tablaconcuadrcula"/>
        <w:tblW w:w="10207" w:type="dxa"/>
        <w:tblInd w:w="-856" w:type="dxa"/>
        <w:tblLook w:val="04A0" w:firstRow="1" w:lastRow="0" w:firstColumn="1" w:lastColumn="0" w:noHBand="0" w:noVBand="1"/>
      </w:tblPr>
      <w:tblGrid>
        <w:gridCol w:w="851"/>
        <w:gridCol w:w="2977"/>
        <w:gridCol w:w="4536"/>
        <w:gridCol w:w="1843"/>
      </w:tblGrid>
      <w:tr w:rsidR="00514D6B" w:rsidRPr="00812D7C" w14:paraId="4884A041" w14:textId="77777777" w:rsidTr="00196976">
        <w:tc>
          <w:tcPr>
            <w:tcW w:w="851" w:type="dxa"/>
            <w:vMerge w:val="restart"/>
            <w:vAlign w:val="center"/>
          </w:tcPr>
          <w:p w14:paraId="4E33ABCC" w14:textId="75BE7A7F" w:rsidR="00514D6B" w:rsidRPr="00735C9A" w:rsidRDefault="00514D6B" w:rsidP="00196976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lastRenderedPageBreak/>
              <w:t>2024</w:t>
            </w:r>
          </w:p>
        </w:tc>
        <w:tc>
          <w:tcPr>
            <w:tcW w:w="2977" w:type="dxa"/>
            <w:vAlign w:val="center"/>
          </w:tcPr>
          <w:p w14:paraId="2F5285B4" w14:textId="77777777" w:rsidR="00514D6B" w:rsidRPr="00BA413E" w:rsidRDefault="00514D6B" w:rsidP="0019697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A413E">
              <w:rPr>
                <w:rFonts w:ascii="Arial Narrow" w:hAnsi="Arial Narrow"/>
                <w:color w:val="000000"/>
                <w:sz w:val="24"/>
                <w:szCs w:val="24"/>
                <w:shd w:val="clear" w:color="auto" w:fill="FFFFFF"/>
              </w:rPr>
              <w:t>Gobierno de Canarias y Cabildo de La Palma.</w:t>
            </w:r>
          </w:p>
        </w:tc>
        <w:tc>
          <w:tcPr>
            <w:tcW w:w="4536" w:type="dxa"/>
            <w:vAlign w:val="center"/>
          </w:tcPr>
          <w:p w14:paraId="0BE02701" w14:textId="77777777" w:rsidR="00514D6B" w:rsidRPr="00BA413E" w:rsidRDefault="00514D6B" w:rsidP="00196976">
            <w:pPr>
              <w:pStyle w:val="Ttulo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 Narrow" w:hAnsi="Arial Narrow"/>
                <w:sz w:val="24"/>
                <w:szCs w:val="24"/>
              </w:rPr>
            </w:pPr>
            <w:r w:rsidRPr="00BA413E">
              <w:rPr>
                <w:rStyle w:val="Textoennegrita"/>
                <w:rFonts w:ascii="Arial Narrow" w:hAnsi="Arial Narrow"/>
                <w:color w:val="003300"/>
                <w:sz w:val="24"/>
                <w:szCs w:val="24"/>
                <w:bdr w:val="none" w:sz="0" w:space="0" w:color="auto" w:frame="1"/>
              </w:rPr>
              <w:t>Gestión de plazas insulares vinculadas a la prestación del servicio de la promoción de la autonomía personal</w:t>
            </w:r>
          </w:p>
        </w:tc>
        <w:tc>
          <w:tcPr>
            <w:tcW w:w="1843" w:type="dxa"/>
            <w:vAlign w:val="center"/>
          </w:tcPr>
          <w:p w14:paraId="42C2DC27" w14:textId="02EB2303" w:rsidR="00514D6B" w:rsidRPr="00812D7C" w:rsidRDefault="00514D6B" w:rsidP="002F005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Aprobada Convenio</w:t>
            </w:r>
          </w:p>
        </w:tc>
      </w:tr>
      <w:tr w:rsidR="00514D6B" w:rsidRPr="00812D7C" w14:paraId="1CA09B14" w14:textId="77777777" w:rsidTr="00196976">
        <w:tc>
          <w:tcPr>
            <w:tcW w:w="851" w:type="dxa"/>
            <w:vMerge/>
          </w:tcPr>
          <w:p w14:paraId="2304C085" w14:textId="77777777" w:rsidR="00514D6B" w:rsidRPr="00183186" w:rsidRDefault="00514D6B" w:rsidP="0019697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085A7F2B" w14:textId="77777777" w:rsidR="00514D6B" w:rsidRPr="00BA413E" w:rsidRDefault="00514D6B" w:rsidP="0019697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A413E">
              <w:rPr>
                <w:rFonts w:ascii="Arial Narrow" w:hAnsi="Arial Narrow"/>
                <w:color w:val="000000"/>
                <w:sz w:val="24"/>
                <w:szCs w:val="24"/>
                <w:shd w:val="clear" w:color="auto" w:fill="FFFFFF"/>
              </w:rPr>
              <w:t>Gobierno de Canarias, Cabildo Insular de La Palma y Ayuntamiento de Breña Baja.</w:t>
            </w:r>
          </w:p>
        </w:tc>
        <w:tc>
          <w:tcPr>
            <w:tcW w:w="4536" w:type="dxa"/>
            <w:vAlign w:val="center"/>
          </w:tcPr>
          <w:p w14:paraId="12CD47BA" w14:textId="77777777" w:rsidR="00514D6B" w:rsidRPr="00BA413E" w:rsidRDefault="00514D6B" w:rsidP="00196976">
            <w:pPr>
              <w:pStyle w:val="Ttulo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 Narrow" w:hAnsi="Arial Narrow"/>
                <w:sz w:val="24"/>
                <w:szCs w:val="24"/>
              </w:rPr>
            </w:pPr>
            <w:r w:rsidRPr="00BA413E">
              <w:rPr>
                <w:rStyle w:val="Textoennegrita"/>
                <w:rFonts w:ascii="Arial Narrow" w:hAnsi="Arial Narrow"/>
                <w:color w:val="003300"/>
                <w:sz w:val="24"/>
                <w:szCs w:val="24"/>
                <w:bdr w:val="none" w:sz="0" w:space="0" w:color="auto" w:frame="1"/>
              </w:rPr>
              <w:t>Centro de Día de Alzheimer Las Ledas</w:t>
            </w:r>
          </w:p>
        </w:tc>
        <w:tc>
          <w:tcPr>
            <w:tcW w:w="1843" w:type="dxa"/>
            <w:vAlign w:val="center"/>
          </w:tcPr>
          <w:p w14:paraId="47838C0D" w14:textId="11AADD45" w:rsidR="00514D6B" w:rsidRPr="00812D7C" w:rsidRDefault="00514D6B" w:rsidP="002F005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Aprobada Convenio</w:t>
            </w:r>
          </w:p>
        </w:tc>
      </w:tr>
      <w:tr w:rsidR="00514D6B" w:rsidRPr="00183186" w14:paraId="48B16281" w14:textId="77777777" w:rsidTr="00196976">
        <w:tc>
          <w:tcPr>
            <w:tcW w:w="851" w:type="dxa"/>
            <w:vMerge/>
          </w:tcPr>
          <w:p w14:paraId="586A0543" w14:textId="77777777" w:rsidR="00514D6B" w:rsidRPr="00183186" w:rsidRDefault="00514D6B" w:rsidP="0019697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7658C19D" w14:textId="77777777" w:rsidR="00514D6B" w:rsidRPr="00BA413E" w:rsidRDefault="00514D6B" w:rsidP="0019697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A413E">
              <w:rPr>
                <w:rFonts w:ascii="Arial Narrow" w:hAnsi="Arial Narrow"/>
                <w:color w:val="000000"/>
                <w:sz w:val="24"/>
                <w:szCs w:val="24"/>
                <w:shd w:val="clear" w:color="auto" w:fill="FFFFFF"/>
              </w:rPr>
              <w:t>Cabildo de La Palma</w:t>
            </w:r>
          </w:p>
        </w:tc>
        <w:tc>
          <w:tcPr>
            <w:tcW w:w="4536" w:type="dxa"/>
            <w:vAlign w:val="center"/>
          </w:tcPr>
          <w:p w14:paraId="4608A1EA" w14:textId="12715359" w:rsidR="00514D6B" w:rsidRPr="00070751" w:rsidRDefault="00514D6B" w:rsidP="00070751">
            <w:pPr>
              <w:pStyle w:val="Ttulo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Textoennegrita"/>
                <w:b/>
                <w:color w:val="003300"/>
                <w:bdr w:val="none" w:sz="0" w:space="0" w:color="auto" w:frame="1"/>
              </w:rPr>
            </w:pPr>
            <w:r>
              <w:rPr>
                <w:rStyle w:val="Textoennegrita"/>
                <w:rFonts w:ascii="Arial Narrow" w:hAnsi="Arial Narrow"/>
                <w:color w:val="003300"/>
                <w:sz w:val="24"/>
                <w:szCs w:val="24"/>
                <w:bdr w:val="none" w:sz="0" w:space="0" w:color="auto" w:frame="1"/>
              </w:rPr>
              <w:t xml:space="preserve"> Asociación de Familiares de Enfermos d</w:t>
            </w:r>
            <w:r w:rsidRPr="00070751">
              <w:rPr>
                <w:rStyle w:val="Textoennegrita"/>
                <w:rFonts w:ascii="Arial Narrow" w:hAnsi="Arial Narrow"/>
                <w:color w:val="003300"/>
                <w:sz w:val="24"/>
                <w:szCs w:val="24"/>
                <w:bdr w:val="none" w:sz="0" w:space="0" w:color="auto" w:frame="1"/>
              </w:rPr>
              <w:t>e Alzheimer y otras demencias de la palma (</w:t>
            </w:r>
            <w:r>
              <w:rPr>
                <w:rStyle w:val="Textoennegrita"/>
                <w:rFonts w:ascii="Arial Narrow" w:hAnsi="Arial Narrow"/>
                <w:color w:val="003300"/>
                <w:sz w:val="24"/>
                <w:szCs w:val="24"/>
                <w:bdr w:val="none" w:sz="0" w:space="0" w:color="auto" w:frame="1"/>
              </w:rPr>
              <w:t>AFA La P</w:t>
            </w:r>
            <w:r w:rsidRPr="00070751">
              <w:rPr>
                <w:rStyle w:val="Textoennegrita"/>
                <w:rFonts w:ascii="Arial Narrow" w:hAnsi="Arial Narrow"/>
                <w:color w:val="003300"/>
                <w:sz w:val="24"/>
                <w:szCs w:val="24"/>
                <w:bdr w:val="none" w:sz="0" w:space="0" w:color="auto" w:frame="1"/>
              </w:rPr>
              <w:t>alma). programa de atención social personas con discapacidad.</w:t>
            </w:r>
          </w:p>
        </w:tc>
        <w:tc>
          <w:tcPr>
            <w:tcW w:w="1843" w:type="dxa"/>
            <w:vAlign w:val="center"/>
          </w:tcPr>
          <w:p w14:paraId="5D658602" w14:textId="06CC1E5C" w:rsidR="00514D6B" w:rsidRDefault="00514D6B" w:rsidP="0007075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Aprobada</w:t>
            </w:r>
          </w:p>
          <w:p w14:paraId="13DAB729" w14:textId="62F755DE" w:rsidR="00514D6B" w:rsidRPr="00183186" w:rsidRDefault="00514D6B" w:rsidP="002F005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Subv. nominativa</w:t>
            </w:r>
          </w:p>
        </w:tc>
      </w:tr>
      <w:tr w:rsidR="00514D6B" w:rsidRPr="00183186" w14:paraId="2A14C7AB" w14:textId="77777777" w:rsidTr="00196976">
        <w:tc>
          <w:tcPr>
            <w:tcW w:w="851" w:type="dxa"/>
            <w:vMerge/>
          </w:tcPr>
          <w:p w14:paraId="581CDB0F" w14:textId="77777777" w:rsidR="00514D6B" w:rsidRPr="00183186" w:rsidRDefault="00514D6B" w:rsidP="0019697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660CB360" w14:textId="77777777" w:rsidR="00514D6B" w:rsidRPr="00070751" w:rsidRDefault="00514D6B" w:rsidP="00196976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shd w:val="clear" w:color="auto" w:fill="FFFFFF"/>
              </w:rPr>
            </w:pPr>
            <w:r w:rsidRPr="00070751">
              <w:rPr>
                <w:rFonts w:ascii="Arial Narrow" w:hAnsi="Arial Narrow"/>
                <w:color w:val="000000"/>
                <w:sz w:val="24"/>
                <w:szCs w:val="24"/>
                <w:shd w:val="clear" w:color="auto" w:fill="FFFFFF"/>
              </w:rPr>
              <w:t>Cabildo de La Palma</w:t>
            </w:r>
          </w:p>
        </w:tc>
        <w:tc>
          <w:tcPr>
            <w:tcW w:w="4536" w:type="dxa"/>
            <w:vAlign w:val="center"/>
          </w:tcPr>
          <w:p w14:paraId="104A5D6B" w14:textId="77777777" w:rsidR="00514D6B" w:rsidRPr="00070751" w:rsidRDefault="00514D6B" w:rsidP="00196976">
            <w:pPr>
              <w:pStyle w:val="Ttulo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 Narrow" w:hAnsi="Arial Narrow"/>
                <w:b w:val="0"/>
                <w:sz w:val="24"/>
                <w:szCs w:val="24"/>
              </w:rPr>
            </w:pPr>
            <w:r w:rsidRPr="00070751">
              <w:rPr>
                <w:rFonts w:ascii="Arial Narrow" w:hAnsi="Arial Narrow"/>
                <w:b w:val="0"/>
                <w:sz w:val="24"/>
                <w:szCs w:val="24"/>
              </w:rPr>
              <w:t xml:space="preserve">Convenio </w:t>
            </w:r>
            <w:r>
              <w:rPr>
                <w:rFonts w:ascii="Arial Narrow" w:hAnsi="Arial Narrow"/>
                <w:b w:val="0"/>
                <w:sz w:val="24"/>
                <w:szCs w:val="24"/>
              </w:rPr>
              <w:t>AFA</w:t>
            </w:r>
            <w:r w:rsidRPr="00070751">
              <w:rPr>
                <w:rFonts w:ascii="Arial Narrow" w:hAnsi="Arial Narrow"/>
                <w:b w:val="0"/>
                <w:sz w:val="24"/>
                <w:szCs w:val="24"/>
              </w:rPr>
              <w:t>. Información, orientación y</w:t>
            </w:r>
          </w:p>
          <w:p w14:paraId="0FEE88CC" w14:textId="77777777" w:rsidR="00514D6B" w:rsidRPr="00070751" w:rsidRDefault="00514D6B" w:rsidP="00196976">
            <w:pPr>
              <w:pStyle w:val="Ttulo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 Narrow" w:hAnsi="Arial Narrow"/>
                <w:b w:val="0"/>
                <w:sz w:val="24"/>
                <w:szCs w:val="24"/>
              </w:rPr>
            </w:pPr>
            <w:r w:rsidRPr="00070751">
              <w:rPr>
                <w:rFonts w:ascii="Arial Narrow" w:hAnsi="Arial Narrow"/>
                <w:b w:val="0"/>
                <w:sz w:val="24"/>
                <w:szCs w:val="24"/>
              </w:rPr>
              <w:t>Valoración cen</w:t>
            </w:r>
            <w:r>
              <w:rPr>
                <w:rFonts w:ascii="Arial Narrow" w:hAnsi="Arial Narrow"/>
                <w:b w:val="0"/>
                <w:sz w:val="24"/>
                <w:szCs w:val="24"/>
              </w:rPr>
              <w:t>tros sociosanitarios de la isla</w:t>
            </w:r>
          </w:p>
        </w:tc>
        <w:tc>
          <w:tcPr>
            <w:tcW w:w="1843" w:type="dxa"/>
            <w:vAlign w:val="center"/>
          </w:tcPr>
          <w:p w14:paraId="6FBAB2DD" w14:textId="77777777" w:rsidR="00514D6B" w:rsidRDefault="00514D6B" w:rsidP="002F005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Aprobada</w:t>
            </w:r>
          </w:p>
          <w:p w14:paraId="7B9BFBB8" w14:textId="0286280A" w:rsidR="00514D6B" w:rsidRPr="00183186" w:rsidRDefault="00514D6B" w:rsidP="002F005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convenio</w:t>
            </w:r>
          </w:p>
        </w:tc>
      </w:tr>
      <w:tr w:rsidR="00514D6B" w:rsidRPr="00183186" w14:paraId="2C392D39" w14:textId="77777777" w:rsidTr="00196976">
        <w:tc>
          <w:tcPr>
            <w:tcW w:w="851" w:type="dxa"/>
            <w:vMerge/>
            <w:vAlign w:val="center"/>
          </w:tcPr>
          <w:p w14:paraId="7A3CAE7A" w14:textId="77777777" w:rsidR="00514D6B" w:rsidRPr="00183186" w:rsidRDefault="00514D6B" w:rsidP="00196976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04FE89D7" w14:textId="77777777" w:rsidR="00514D6B" w:rsidRPr="00BA413E" w:rsidRDefault="00514D6B" w:rsidP="0019697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A413E">
              <w:rPr>
                <w:rFonts w:ascii="Arial Narrow" w:hAnsi="Arial Narrow"/>
                <w:color w:val="000000"/>
                <w:sz w:val="24"/>
                <w:szCs w:val="24"/>
                <w:shd w:val="clear" w:color="auto" w:fill="FFFFFF"/>
              </w:rPr>
              <w:t>Gobierno de Canarias, Cabildo Insular de La Palma y Ayuntamiento de Breña Baja.</w:t>
            </w:r>
          </w:p>
        </w:tc>
        <w:tc>
          <w:tcPr>
            <w:tcW w:w="4536" w:type="dxa"/>
            <w:vAlign w:val="center"/>
          </w:tcPr>
          <w:p w14:paraId="33FAB8F9" w14:textId="77777777" w:rsidR="00514D6B" w:rsidRPr="00BA413E" w:rsidRDefault="00514D6B" w:rsidP="00196976">
            <w:pPr>
              <w:pStyle w:val="Ttulo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 Narrow" w:hAnsi="Arial Narrow"/>
                <w:sz w:val="24"/>
                <w:szCs w:val="24"/>
              </w:rPr>
            </w:pPr>
            <w:r w:rsidRPr="00BA413E">
              <w:rPr>
                <w:rStyle w:val="Textoennegrita"/>
                <w:rFonts w:ascii="Arial Narrow" w:hAnsi="Arial Narrow"/>
                <w:color w:val="003300"/>
                <w:sz w:val="24"/>
                <w:szCs w:val="24"/>
                <w:bdr w:val="none" w:sz="0" w:space="0" w:color="auto" w:frame="1"/>
              </w:rPr>
              <w:t>Gestión del Servicio de Ayuda a Domicilio para personas con Dependencia reconocida, a favor del Ayuntamiento de Breña Baja.</w:t>
            </w:r>
          </w:p>
        </w:tc>
        <w:tc>
          <w:tcPr>
            <w:tcW w:w="1843" w:type="dxa"/>
            <w:vAlign w:val="center"/>
          </w:tcPr>
          <w:p w14:paraId="34970751" w14:textId="268AF646" w:rsidR="00514D6B" w:rsidRDefault="00514D6B" w:rsidP="0019697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83186">
              <w:rPr>
                <w:rFonts w:ascii="Arial Narrow" w:hAnsi="Arial Narrow"/>
                <w:sz w:val="24"/>
                <w:szCs w:val="24"/>
              </w:rPr>
              <w:t>Aprobada</w:t>
            </w:r>
          </w:p>
          <w:p w14:paraId="2100869E" w14:textId="686CC112" w:rsidR="00514D6B" w:rsidRPr="00183186" w:rsidRDefault="00514D6B" w:rsidP="002F005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convenio</w:t>
            </w:r>
          </w:p>
        </w:tc>
      </w:tr>
      <w:tr w:rsidR="00514D6B" w:rsidRPr="00183186" w14:paraId="3B23137D" w14:textId="77777777" w:rsidTr="00196976">
        <w:tc>
          <w:tcPr>
            <w:tcW w:w="851" w:type="dxa"/>
            <w:vMerge/>
            <w:vAlign w:val="center"/>
          </w:tcPr>
          <w:p w14:paraId="2888A4AC" w14:textId="77777777" w:rsidR="00514D6B" w:rsidRPr="00183186" w:rsidRDefault="00514D6B" w:rsidP="0019697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1D222078" w14:textId="77777777" w:rsidR="00514D6B" w:rsidRPr="00BA413E" w:rsidRDefault="00514D6B" w:rsidP="0019697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Obra Social La Caixa</w:t>
            </w:r>
          </w:p>
        </w:tc>
        <w:tc>
          <w:tcPr>
            <w:tcW w:w="4536" w:type="dxa"/>
            <w:vAlign w:val="center"/>
          </w:tcPr>
          <w:p w14:paraId="41446819" w14:textId="601575AC" w:rsidR="00514D6B" w:rsidRPr="00DC448B" w:rsidRDefault="00514D6B" w:rsidP="00196976">
            <w:pPr>
              <w:pStyle w:val="Ttulo2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r w:rsidRPr="00DC448B">
              <w:rPr>
                <w:rFonts w:ascii="Arial Narrow" w:hAnsi="Arial Narrow"/>
                <w:b w:val="0"/>
                <w:bCs w:val="0"/>
                <w:sz w:val="24"/>
                <w:szCs w:val="24"/>
              </w:rPr>
              <w:t>Huertoterapia en Las Ledas</w:t>
            </w:r>
            <w:r>
              <w:rPr>
                <w:rFonts w:ascii="Arial Narrow" w:hAnsi="Arial Narrow"/>
                <w:b w:val="0"/>
                <w:bCs w:val="0"/>
                <w:sz w:val="24"/>
                <w:szCs w:val="24"/>
              </w:rPr>
              <w:t xml:space="preserve"> 2024</w:t>
            </w:r>
          </w:p>
        </w:tc>
        <w:tc>
          <w:tcPr>
            <w:tcW w:w="1843" w:type="dxa"/>
            <w:vAlign w:val="center"/>
          </w:tcPr>
          <w:p w14:paraId="785A4C03" w14:textId="77777777" w:rsidR="00514D6B" w:rsidRPr="00183186" w:rsidRDefault="00514D6B" w:rsidP="0019697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Aprobada</w:t>
            </w:r>
          </w:p>
        </w:tc>
      </w:tr>
      <w:tr w:rsidR="00514D6B" w:rsidRPr="00183186" w14:paraId="1EEAB9D9" w14:textId="77777777" w:rsidTr="00A45A62">
        <w:tc>
          <w:tcPr>
            <w:tcW w:w="851" w:type="dxa"/>
            <w:vMerge/>
            <w:vAlign w:val="center"/>
          </w:tcPr>
          <w:p w14:paraId="3EEF8281" w14:textId="77777777" w:rsidR="00514D6B" w:rsidRPr="00183186" w:rsidRDefault="00514D6B" w:rsidP="00514D6B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56E6F99" w14:textId="6ED2B010" w:rsidR="00514D6B" w:rsidRDefault="00514D6B" w:rsidP="00514D6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14D6B">
              <w:rPr>
                <w:rFonts w:ascii="Arial Narrow" w:hAnsi="Arial Narrow"/>
                <w:sz w:val="24"/>
                <w:szCs w:val="24"/>
              </w:rPr>
              <w:t xml:space="preserve">Gobierno de Canarias (IRPF) </w:t>
            </w:r>
          </w:p>
        </w:tc>
        <w:tc>
          <w:tcPr>
            <w:tcW w:w="4536" w:type="dxa"/>
          </w:tcPr>
          <w:p w14:paraId="78BC0729" w14:textId="2F55699F" w:rsidR="00514D6B" w:rsidRPr="00DC448B" w:rsidRDefault="00514D6B" w:rsidP="00514D6B">
            <w:pPr>
              <w:pStyle w:val="Ttulo2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r w:rsidRPr="00514D6B">
              <w:rPr>
                <w:rFonts w:ascii="Arial Narrow" w:hAnsi="Arial Narrow"/>
                <w:b w:val="0"/>
                <w:bCs w:val="0"/>
                <w:sz w:val="24"/>
                <w:szCs w:val="24"/>
              </w:rPr>
              <w:t xml:space="preserve">IRPF 2023: Subvención para el programa SIVO Familias </w:t>
            </w:r>
          </w:p>
        </w:tc>
        <w:tc>
          <w:tcPr>
            <w:tcW w:w="1843" w:type="dxa"/>
          </w:tcPr>
          <w:p w14:paraId="606BB424" w14:textId="4B8D500D" w:rsidR="00514D6B" w:rsidRDefault="00514D6B" w:rsidP="00514D6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14D6B">
              <w:rPr>
                <w:rFonts w:ascii="Arial Narrow" w:hAnsi="Arial Narrow"/>
                <w:sz w:val="24"/>
                <w:szCs w:val="24"/>
              </w:rPr>
              <w:t>Aprobada</w:t>
            </w:r>
          </w:p>
        </w:tc>
      </w:tr>
    </w:tbl>
    <w:p w14:paraId="7396020F" w14:textId="77777777" w:rsidR="00070751" w:rsidRDefault="00070751" w:rsidP="004E0DE6">
      <w:pPr>
        <w:rPr>
          <w:rFonts w:ascii="Arial Narrow" w:hAnsi="Arial Narrow" w:cs="Arial"/>
          <w:sz w:val="24"/>
          <w:szCs w:val="24"/>
        </w:rPr>
      </w:pPr>
    </w:p>
    <w:tbl>
      <w:tblPr>
        <w:tblStyle w:val="Tablaconcuadrcula"/>
        <w:tblW w:w="10207" w:type="dxa"/>
        <w:tblInd w:w="-856" w:type="dxa"/>
        <w:tblLook w:val="04A0" w:firstRow="1" w:lastRow="0" w:firstColumn="1" w:lastColumn="0" w:noHBand="0" w:noVBand="1"/>
      </w:tblPr>
      <w:tblGrid>
        <w:gridCol w:w="851"/>
        <w:gridCol w:w="2977"/>
        <w:gridCol w:w="4536"/>
        <w:gridCol w:w="1843"/>
      </w:tblGrid>
      <w:tr w:rsidR="00803A46" w:rsidRPr="00A36BE3" w14:paraId="06C7BE67" w14:textId="77777777" w:rsidTr="00420FEC">
        <w:tc>
          <w:tcPr>
            <w:tcW w:w="851" w:type="dxa"/>
            <w:vMerge w:val="restart"/>
            <w:vAlign w:val="center"/>
          </w:tcPr>
          <w:p w14:paraId="393F5959" w14:textId="27E6A348" w:rsidR="00803A46" w:rsidRPr="00A36BE3" w:rsidRDefault="00803A46" w:rsidP="00420FEC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  <w:r w:rsidRPr="00A36BE3"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2977" w:type="dxa"/>
            <w:vAlign w:val="center"/>
          </w:tcPr>
          <w:p w14:paraId="4E538E63" w14:textId="77777777" w:rsidR="00803A46" w:rsidRPr="00A36BE3" w:rsidRDefault="00803A46" w:rsidP="00420FE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36BE3">
              <w:rPr>
                <w:rFonts w:ascii="Arial Narrow" w:hAnsi="Arial Narrow"/>
                <w:color w:val="000000" w:themeColor="text1"/>
                <w:sz w:val="24"/>
                <w:szCs w:val="24"/>
                <w:shd w:val="clear" w:color="auto" w:fill="FFFFFF"/>
              </w:rPr>
              <w:t>Gobierno de Canarias y Cabildo de La Palma.</w:t>
            </w:r>
          </w:p>
        </w:tc>
        <w:tc>
          <w:tcPr>
            <w:tcW w:w="4536" w:type="dxa"/>
            <w:vAlign w:val="center"/>
          </w:tcPr>
          <w:p w14:paraId="768A4ABF" w14:textId="77777777" w:rsidR="00803A46" w:rsidRPr="00A36BE3" w:rsidRDefault="00803A46" w:rsidP="00420FEC">
            <w:pPr>
              <w:pStyle w:val="Ttulo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36BE3">
              <w:rPr>
                <w:rStyle w:val="Textoennegrita"/>
                <w:rFonts w:ascii="Arial Narrow" w:hAnsi="Arial Narrow"/>
                <w:color w:val="000000" w:themeColor="text1"/>
                <w:sz w:val="24"/>
                <w:szCs w:val="24"/>
                <w:bdr w:val="none" w:sz="0" w:space="0" w:color="auto" w:frame="1"/>
              </w:rPr>
              <w:t>Gestión de plazas insulares vinculadas a la prestación del servicio de la promoción de la autonomía personal</w:t>
            </w:r>
          </w:p>
        </w:tc>
        <w:tc>
          <w:tcPr>
            <w:tcW w:w="1843" w:type="dxa"/>
            <w:vAlign w:val="center"/>
          </w:tcPr>
          <w:p w14:paraId="326278F9" w14:textId="32562119" w:rsidR="00803A46" w:rsidRPr="00A36BE3" w:rsidRDefault="00803A46" w:rsidP="00420FE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36BE3">
              <w:rPr>
                <w:rFonts w:ascii="Arial Narrow" w:hAnsi="Arial Narrow"/>
                <w:color w:val="000000" w:themeColor="text1"/>
                <w:sz w:val="24"/>
                <w:szCs w:val="24"/>
              </w:rPr>
              <w:t>Aprobada  Convenio</w:t>
            </w:r>
          </w:p>
        </w:tc>
      </w:tr>
      <w:tr w:rsidR="00803A46" w:rsidRPr="00A36BE3" w14:paraId="7DDD0E3A" w14:textId="77777777" w:rsidTr="00420FEC">
        <w:tc>
          <w:tcPr>
            <w:tcW w:w="851" w:type="dxa"/>
            <w:vMerge/>
          </w:tcPr>
          <w:p w14:paraId="37E03602" w14:textId="77777777" w:rsidR="00803A46" w:rsidRPr="00A36BE3" w:rsidRDefault="00803A46" w:rsidP="00420FEC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2F84B43C" w14:textId="77777777" w:rsidR="00803A46" w:rsidRPr="00A36BE3" w:rsidRDefault="00803A46" w:rsidP="00420FE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36BE3">
              <w:rPr>
                <w:rFonts w:ascii="Arial Narrow" w:hAnsi="Arial Narrow"/>
                <w:color w:val="000000" w:themeColor="text1"/>
                <w:sz w:val="24"/>
                <w:szCs w:val="24"/>
                <w:shd w:val="clear" w:color="auto" w:fill="FFFFFF"/>
              </w:rPr>
              <w:t>Gobierno de Canarias, Cabildo Insular de La Palma y Ayuntamiento de Breña Baja.</w:t>
            </w:r>
          </w:p>
        </w:tc>
        <w:tc>
          <w:tcPr>
            <w:tcW w:w="4536" w:type="dxa"/>
            <w:vAlign w:val="center"/>
          </w:tcPr>
          <w:p w14:paraId="11031C8B" w14:textId="77777777" w:rsidR="00803A46" w:rsidRPr="00A36BE3" w:rsidRDefault="00803A46" w:rsidP="00420FEC">
            <w:pPr>
              <w:pStyle w:val="Ttulo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36BE3">
              <w:rPr>
                <w:rStyle w:val="Textoennegrita"/>
                <w:rFonts w:ascii="Arial Narrow" w:hAnsi="Arial Narrow"/>
                <w:color w:val="000000" w:themeColor="text1"/>
                <w:sz w:val="24"/>
                <w:szCs w:val="24"/>
                <w:bdr w:val="none" w:sz="0" w:space="0" w:color="auto" w:frame="1"/>
              </w:rPr>
              <w:t>Centro de Día de Alzheimer Las Ledas</w:t>
            </w:r>
          </w:p>
        </w:tc>
        <w:tc>
          <w:tcPr>
            <w:tcW w:w="1843" w:type="dxa"/>
            <w:vAlign w:val="center"/>
          </w:tcPr>
          <w:p w14:paraId="3F6AC38F" w14:textId="080FD5A7" w:rsidR="00803A46" w:rsidRPr="00A36BE3" w:rsidRDefault="00803A46" w:rsidP="00420FE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Aprobada</w:t>
            </w:r>
            <w:r w:rsidRPr="00A36BE3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Convenio</w:t>
            </w:r>
          </w:p>
        </w:tc>
      </w:tr>
      <w:tr w:rsidR="00803A46" w:rsidRPr="00A36BE3" w14:paraId="5C181F34" w14:textId="77777777" w:rsidTr="00803A46">
        <w:trPr>
          <w:trHeight w:val="1723"/>
        </w:trPr>
        <w:tc>
          <w:tcPr>
            <w:tcW w:w="851" w:type="dxa"/>
            <w:vMerge/>
          </w:tcPr>
          <w:p w14:paraId="2477B9A3" w14:textId="77777777" w:rsidR="00803A46" w:rsidRPr="00A36BE3" w:rsidRDefault="00803A46" w:rsidP="00420FEC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201971B7" w14:textId="77777777" w:rsidR="00803A46" w:rsidRPr="00A36BE3" w:rsidRDefault="00803A46" w:rsidP="00420FE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36BE3">
              <w:rPr>
                <w:rFonts w:ascii="Arial Narrow" w:hAnsi="Arial Narrow"/>
                <w:color w:val="000000" w:themeColor="text1"/>
                <w:sz w:val="24"/>
                <w:szCs w:val="24"/>
                <w:shd w:val="clear" w:color="auto" w:fill="FFFFFF"/>
              </w:rPr>
              <w:t>Cabildo de La Palma</w:t>
            </w:r>
          </w:p>
        </w:tc>
        <w:tc>
          <w:tcPr>
            <w:tcW w:w="4536" w:type="dxa"/>
            <w:vAlign w:val="center"/>
          </w:tcPr>
          <w:p w14:paraId="0B2C489C" w14:textId="77777777" w:rsidR="00803A46" w:rsidRPr="00A36BE3" w:rsidRDefault="00803A46" w:rsidP="00420FEC">
            <w:pPr>
              <w:pStyle w:val="Ttulo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Textoennegrita"/>
                <w:b/>
                <w:color w:val="000000" w:themeColor="text1"/>
                <w:bdr w:val="none" w:sz="0" w:space="0" w:color="auto" w:frame="1"/>
              </w:rPr>
            </w:pPr>
            <w:r w:rsidRPr="00A36BE3">
              <w:rPr>
                <w:rStyle w:val="Textoennegrita"/>
                <w:rFonts w:ascii="Arial Narrow" w:hAnsi="Arial Narrow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Asociación de Familiares de Enfermos de Alzheimer y otras demencias de la palma (AFA La Palma). programa de atención social personas con discapacidad.</w:t>
            </w:r>
          </w:p>
        </w:tc>
        <w:tc>
          <w:tcPr>
            <w:tcW w:w="1843" w:type="dxa"/>
            <w:vAlign w:val="center"/>
          </w:tcPr>
          <w:p w14:paraId="3CEA34F4" w14:textId="129038E5" w:rsidR="00803A46" w:rsidRPr="00A36BE3" w:rsidRDefault="00803A46" w:rsidP="00420FE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Aprobada</w:t>
            </w:r>
          </w:p>
          <w:p w14:paraId="7FFE5BE3" w14:textId="77777777" w:rsidR="00803A46" w:rsidRPr="00A36BE3" w:rsidRDefault="00803A46" w:rsidP="00420FE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36BE3">
              <w:rPr>
                <w:rFonts w:ascii="Arial Narrow" w:hAnsi="Arial Narrow"/>
                <w:color w:val="000000" w:themeColor="text1"/>
                <w:sz w:val="24"/>
                <w:szCs w:val="24"/>
              </w:rPr>
              <w:t>Subv. nominativa</w:t>
            </w:r>
          </w:p>
        </w:tc>
      </w:tr>
      <w:tr w:rsidR="00803A46" w:rsidRPr="00A36BE3" w14:paraId="30FE55BF" w14:textId="77777777" w:rsidTr="00420FEC">
        <w:tc>
          <w:tcPr>
            <w:tcW w:w="851" w:type="dxa"/>
            <w:vMerge/>
          </w:tcPr>
          <w:p w14:paraId="247204F4" w14:textId="77777777" w:rsidR="00803A46" w:rsidRPr="00A36BE3" w:rsidRDefault="00803A46" w:rsidP="00420FEC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534D02B" w14:textId="77777777" w:rsidR="00803A46" w:rsidRPr="00A36BE3" w:rsidRDefault="00803A46" w:rsidP="00420FE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36BE3">
              <w:rPr>
                <w:rFonts w:ascii="Arial Narrow" w:hAnsi="Arial Narrow"/>
                <w:color w:val="000000" w:themeColor="text1"/>
                <w:sz w:val="24"/>
                <w:szCs w:val="24"/>
                <w:shd w:val="clear" w:color="auto" w:fill="FFFFFF"/>
              </w:rPr>
              <w:t>Cabildo de La Palma</w:t>
            </w:r>
          </w:p>
        </w:tc>
        <w:tc>
          <w:tcPr>
            <w:tcW w:w="4536" w:type="dxa"/>
            <w:vAlign w:val="center"/>
          </w:tcPr>
          <w:p w14:paraId="1622DF0F" w14:textId="77777777" w:rsidR="00803A46" w:rsidRPr="00A36BE3" w:rsidRDefault="00803A46" w:rsidP="00420FEC">
            <w:pPr>
              <w:pStyle w:val="Ttulo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 Narrow" w:hAnsi="Arial Narrow"/>
                <w:b w:val="0"/>
                <w:color w:val="000000" w:themeColor="text1"/>
                <w:sz w:val="24"/>
                <w:szCs w:val="24"/>
              </w:rPr>
            </w:pPr>
            <w:r w:rsidRPr="00A36BE3">
              <w:rPr>
                <w:rFonts w:ascii="Arial Narrow" w:hAnsi="Arial Narrow"/>
                <w:b w:val="0"/>
                <w:color w:val="000000" w:themeColor="text1"/>
                <w:sz w:val="24"/>
                <w:szCs w:val="24"/>
              </w:rPr>
              <w:t>Convenio AFA. Información, orientación y</w:t>
            </w:r>
          </w:p>
          <w:p w14:paraId="52D40955" w14:textId="77777777" w:rsidR="00803A46" w:rsidRPr="00A36BE3" w:rsidRDefault="00803A46" w:rsidP="00420FEC">
            <w:pPr>
              <w:pStyle w:val="Ttulo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 Narrow" w:hAnsi="Arial Narrow"/>
                <w:b w:val="0"/>
                <w:color w:val="000000" w:themeColor="text1"/>
                <w:sz w:val="24"/>
                <w:szCs w:val="24"/>
              </w:rPr>
            </w:pPr>
            <w:r w:rsidRPr="00A36BE3">
              <w:rPr>
                <w:rFonts w:ascii="Arial Narrow" w:hAnsi="Arial Narrow"/>
                <w:b w:val="0"/>
                <w:color w:val="000000" w:themeColor="text1"/>
                <w:sz w:val="24"/>
                <w:szCs w:val="24"/>
              </w:rPr>
              <w:t>Valoración centros sociosanitarios de la isla</w:t>
            </w:r>
          </w:p>
        </w:tc>
        <w:tc>
          <w:tcPr>
            <w:tcW w:w="1843" w:type="dxa"/>
            <w:vAlign w:val="center"/>
          </w:tcPr>
          <w:p w14:paraId="2B76D547" w14:textId="1266D320" w:rsidR="00803A46" w:rsidRPr="00A36BE3" w:rsidRDefault="00803A46" w:rsidP="00420FE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Aprobada</w:t>
            </w:r>
          </w:p>
          <w:p w14:paraId="08E0BEA4" w14:textId="5A26AEF4" w:rsidR="00803A46" w:rsidRPr="00A36BE3" w:rsidRDefault="00803A46" w:rsidP="00420FE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C</w:t>
            </w:r>
            <w:r w:rsidRPr="00A36BE3">
              <w:rPr>
                <w:rFonts w:ascii="Arial Narrow" w:hAnsi="Arial Narrow"/>
                <w:color w:val="000000" w:themeColor="text1"/>
                <w:sz w:val="24"/>
                <w:szCs w:val="24"/>
              </w:rPr>
              <w:t>onvenio</w:t>
            </w:r>
          </w:p>
        </w:tc>
      </w:tr>
      <w:tr w:rsidR="00803A46" w:rsidRPr="00A36BE3" w14:paraId="08F10089" w14:textId="77777777" w:rsidTr="00420FEC">
        <w:tc>
          <w:tcPr>
            <w:tcW w:w="851" w:type="dxa"/>
            <w:vMerge/>
            <w:vAlign w:val="center"/>
          </w:tcPr>
          <w:p w14:paraId="282C54C2" w14:textId="77777777" w:rsidR="00803A46" w:rsidRPr="00A36BE3" w:rsidRDefault="00803A46" w:rsidP="00420FEC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7BC5E2F" w14:textId="77777777" w:rsidR="00803A46" w:rsidRPr="00A36BE3" w:rsidRDefault="00803A46" w:rsidP="00420FE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36BE3">
              <w:rPr>
                <w:rFonts w:ascii="Arial Narrow" w:hAnsi="Arial Narrow"/>
                <w:color w:val="000000" w:themeColor="text1"/>
                <w:sz w:val="24"/>
                <w:szCs w:val="24"/>
                <w:shd w:val="clear" w:color="auto" w:fill="FFFFFF"/>
              </w:rPr>
              <w:t>Gobierno de Canarias, Cabildo Insular de La Palma y Ayuntamiento de Breña Baja.</w:t>
            </w:r>
          </w:p>
        </w:tc>
        <w:tc>
          <w:tcPr>
            <w:tcW w:w="4536" w:type="dxa"/>
            <w:vAlign w:val="center"/>
          </w:tcPr>
          <w:p w14:paraId="20760466" w14:textId="77777777" w:rsidR="00803A46" w:rsidRPr="00A36BE3" w:rsidRDefault="00803A46" w:rsidP="00420FEC">
            <w:pPr>
              <w:pStyle w:val="Ttulo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36BE3">
              <w:rPr>
                <w:rStyle w:val="Textoennegrita"/>
                <w:rFonts w:ascii="Arial Narrow" w:hAnsi="Arial Narrow"/>
                <w:color w:val="000000" w:themeColor="text1"/>
                <w:sz w:val="24"/>
                <w:szCs w:val="24"/>
                <w:bdr w:val="none" w:sz="0" w:space="0" w:color="auto" w:frame="1"/>
              </w:rPr>
              <w:t>Gestión del Servicio de Ayuda a Domicilio para personas con Dependencia reconocida, a favor del Ayuntamiento de Breña Baja.</w:t>
            </w:r>
          </w:p>
        </w:tc>
        <w:tc>
          <w:tcPr>
            <w:tcW w:w="1843" w:type="dxa"/>
            <w:vAlign w:val="center"/>
          </w:tcPr>
          <w:p w14:paraId="06C1E595" w14:textId="77777777" w:rsidR="00803A46" w:rsidRPr="00A36BE3" w:rsidRDefault="00803A46" w:rsidP="00803A4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Aprobada</w:t>
            </w:r>
          </w:p>
          <w:p w14:paraId="3539E41D" w14:textId="57913A07" w:rsidR="00803A46" w:rsidRPr="00A36BE3" w:rsidRDefault="00803A46" w:rsidP="00803A4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C</w:t>
            </w:r>
            <w:r w:rsidRPr="00A36BE3">
              <w:rPr>
                <w:rFonts w:ascii="Arial Narrow" w:hAnsi="Arial Narrow"/>
                <w:color w:val="000000" w:themeColor="text1"/>
                <w:sz w:val="24"/>
                <w:szCs w:val="24"/>
              </w:rPr>
              <w:t>onvenio</w:t>
            </w:r>
          </w:p>
        </w:tc>
      </w:tr>
      <w:tr w:rsidR="00803A46" w:rsidRPr="00A36BE3" w14:paraId="4B44F92D" w14:textId="77777777" w:rsidTr="00420FEC">
        <w:tc>
          <w:tcPr>
            <w:tcW w:w="851" w:type="dxa"/>
            <w:vMerge/>
            <w:vAlign w:val="center"/>
          </w:tcPr>
          <w:p w14:paraId="20AE2CA3" w14:textId="77777777" w:rsidR="00803A46" w:rsidRPr="00A36BE3" w:rsidRDefault="00803A46" w:rsidP="00420FEC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54F32AC7" w14:textId="77777777" w:rsidR="00803A46" w:rsidRPr="00A36BE3" w:rsidRDefault="00803A46" w:rsidP="00420FE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36BE3">
              <w:rPr>
                <w:rFonts w:ascii="Arial Narrow" w:hAnsi="Arial Narrow"/>
                <w:color w:val="000000" w:themeColor="text1"/>
                <w:sz w:val="24"/>
                <w:szCs w:val="24"/>
              </w:rPr>
              <w:t>Obra Social La Caixa</w:t>
            </w:r>
          </w:p>
        </w:tc>
        <w:tc>
          <w:tcPr>
            <w:tcW w:w="4536" w:type="dxa"/>
            <w:vAlign w:val="center"/>
          </w:tcPr>
          <w:p w14:paraId="0FBCEBAA" w14:textId="77777777" w:rsidR="00803A46" w:rsidRPr="00A36BE3" w:rsidRDefault="00803A46" w:rsidP="00420FEC">
            <w:pPr>
              <w:pStyle w:val="Ttulo2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 Narrow" w:hAnsi="Arial Narro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36BE3">
              <w:rPr>
                <w:rFonts w:ascii="Arial Narrow" w:hAnsi="Arial Narrow"/>
                <w:b w:val="0"/>
                <w:bCs w:val="0"/>
                <w:color w:val="000000" w:themeColor="text1"/>
                <w:sz w:val="24"/>
                <w:szCs w:val="24"/>
              </w:rPr>
              <w:t>Huertoterapia en Las Ledas 2024</w:t>
            </w:r>
          </w:p>
        </w:tc>
        <w:tc>
          <w:tcPr>
            <w:tcW w:w="1843" w:type="dxa"/>
            <w:vAlign w:val="center"/>
          </w:tcPr>
          <w:p w14:paraId="5DA9844A" w14:textId="77777777" w:rsidR="00803A46" w:rsidRPr="00A36BE3" w:rsidRDefault="00803A46" w:rsidP="00420FE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36BE3">
              <w:rPr>
                <w:rFonts w:ascii="Arial Narrow" w:hAnsi="Arial Narrow"/>
                <w:color w:val="000000" w:themeColor="text1"/>
                <w:sz w:val="24"/>
                <w:szCs w:val="24"/>
              </w:rPr>
              <w:t>Aprobada</w:t>
            </w:r>
          </w:p>
        </w:tc>
      </w:tr>
      <w:tr w:rsidR="00514D6B" w:rsidRPr="00A36BE3" w14:paraId="013934E1" w14:textId="77777777" w:rsidTr="00E22B6F">
        <w:tc>
          <w:tcPr>
            <w:tcW w:w="851" w:type="dxa"/>
            <w:vMerge/>
            <w:vAlign w:val="center"/>
          </w:tcPr>
          <w:p w14:paraId="5B25DE6F" w14:textId="77777777" w:rsidR="00514D6B" w:rsidRPr="00A36BE3" w:rsidRDefault="00514D6B" w:rsidP="00514D6B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6D32190" w14:textId="7DE3E9CC" w:rsidR="00514D6B" w:rsidRPr="00A36BE3" w:rsidRDefault="00514D6B" w:rsidP="00514D6B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14D6B">
              <w:rPr>
                <w:rFonts w:ascii="Arial Narrow" w:hAnsi="Arial Narrow"/>
                <w:color w:val="000000" w:themeColor="text1"/>
                <w:sz w:val="24"/>
                <w:szCs w:val="24"/>
              </w:rPr>
              <w:t>Gobierno de Canarias (IRPF)</w:t>
            </w:r>
          </w:p>
        </w:tc>
        <w:tc>
          <w:tcPr>
            <w:tcW w:w="4536" w:type="dxa"/>
          </w:tcPr>
          <w:p w14:paraId="7CBB77F6" w14:textId="2B8D3909" w:rsidR="00514D6B" w:rsidRPr="00A36BE3" w:rsidRDefault="00514D6B" w:rsidP="00514D6B">
            <w:pPr>
              <w:pStyle w:val="Ttulo2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 Narrow" w:hAnsi="Arial Narro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14D6B">
              <w:rPr>
                <w:rFonts w:ascii="Arial Narrow" w:hAnsi="Arial Narrow"/>
                <w:b w:val="0"/>
                <w:bCs w:val="0"/>
                <w:color w:val="000000" w:themeColor="text1"/>
                <w:sz w:val="24"/>
                <w:szCs w:val="24"/>
              </w:rPr>
              <w:t>SIVO: Apoyo a Familias Afectadas por Demencia en La Palma</w:t>
            </w:r>
          </w:p>
        </w:tc>
        <w:tc>
          <w:tcPr>
            <w:tcW w:w="1843" w:type="dxa"/>
          </w:tcPr>
          <w:p w14:paraId="3EF612BA" w14:textId="63D1E6E8" w:rsidR="00514D6B" w:rsidRPr="00A36BE3" w:rsidRDefault="00514D6B" w:rsidP="00514D6B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14D6B">
              <w:rPr>
                <w:rFonts w:ascii="Arial Narrow" w:hAnsi="Arial Narrow"/>
                <w:color w:val="000000" w:themeColor="text1"/>
                <w:sz w:val="24"/>
                <w:szCs w:val="24"/>
              </w:rPr>
              <w:t>Aprobada</w:t>
            </w:r>
          </w:p>
        </w:tc>
      </w:tr>
    </w:tbl>
    <w:p w14:paraId="685FAB66" w14:textId="068E1D87" w:rsidR="007D0424" w:rsidRDefault="007D0424" w:rsidP="004E0DE6">
      <w:pPr>
        <w:rPr>
          <w:rFonts w:ascii="Arial Narrow" w:hAnsi="Arial Narrow" w:cs="Arial"/>
          <w:sz w:val="24"/>
          <w:szCs w:val="24"/>
        </w:rPr>
      </w:pPr>
    </w:p>
    <w:tbl>
      <w:tblPr>
        <w:tblStyle w:val="Tablaconcuadrcula"/>
        <w:tblW w:w="10207" w:type="dxa"/>
        <w:tblInd w:w="-856" w:type="dxa"/>
        <w:tblLook w:val="04A0" w:firstRow="1" w:lastRow="0" w:firstColumn="1" w:lastColumn="0" w:noHBand="0" w:noVBand="1"/>
      </w:tblPr>
      <w:tblGrid>
        <w:gridCol w:w="851"/>
        <w:gridCol w:w="2977"/>
        <w:gridCol w:w="4536"/>
        <w:gridCol w:w="1843"/>
      </w:tblGrid>
      <w:tr w:rsidR="00514D6B" w:rsidRPr="00A36BE3" w14:paraId="0A1315DB" w14:textId="77777777" w:rsidTr="002647CA">
        <w:tc>
          <w:tcPr>
            <w:tcW w:w="851" w:type="dxa"/>
            <w:vMerge w:val="restart"/>
            <w:vAlign w:val="center"/>
          </w:tcPr>
          <w:p w14:paraId="6A4811A8" w14:textId="01DB27C4" w:rsidR="00514D6B" w:rsidRPr="00A36BE3" w:rsidRDefault="00514D6B" w:rsidP="00514D6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  <w:r w:rsidRPr="00A36BE3"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  <w:t>202</w:t>
            </w:r>
            <w:r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center"/>
          </w:tcPr>
          <w:p w14:paraId="69DA3F42" w14:textId="77777777" w:rsidR="00514D6B" w:rsidRPr="00A36BE3" w:rsidRDefault="00514D6B" w:rsidP="002647C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36BE3">
              <w:rPr>
                <w:rFonts w:ascii="Arial Narrow" w:hAnsi="Arial Narrow"/>
                <w:color w:val="000000" w:themeColor="text1"/>
                <w:sz w:val="24"/>
                <w:szCs w:val="24"/>
                <w:shd w:val="clear" w:color="auto" w:fill="FFFFFF"/>
              </w:rPr>
              <w:t>Gobierno de Canarias y Cabildo de La Palma.</w:t>
            </w:r>
          </w:p>
        </w:tc>
        <w:tc>
          <w:tcPr>
            <w:tcW w:w="4536" w:type="dxa"/>
            <w:vAlign w:val="center"/>
          </w:tcPr>
          <w:p w14:paraId="74B9B006" w14:textId="77777777" w:rsidR="00514D6B" w:rsidRPr="00A36BE3" w:rsidRDefault="00514D6B" w:rsidP="002647CA">
            <w:pPr>
              <w:pStyle w:val="Ttulo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36BE3">
              <w:rPr>
                <w:rStyle w:val="Textoennegrita"/>
                <w:rFonts w:ascii="Arial Narrow" w:hAnsi="Arial Narrow"/>
                <w:color w:val="000000" w:themeColor="text1"/>
                <w:sz w:val="24"/>
                <w:szCs w:val="24"/>
                <w:bdr w:val="none" w:sz="0" w:space="0" w:color="auto" w:frame="1"/>
              </w:rPr>
              <w:t>Gestión de plazas insulares vinculadas a la prestación del servicio de la promoción de la autonomía personal</w:t>
            </w:r>
          </w:p>
        </w:tc>
        <w:tc>
          <w:tcPr>
            <w:tcW w:w="1843" w:type="dxa"/>
            <w:vAlign w:val="center"/>
          </w:tcPr>
          <w:p w14:paraId="12A2C959" w14:textId="77777777" w:rsidR="00514D6B" w:rsidRPr="00A36BE3" w:rsidRDefault="00514D6B" w:rsidP="002647C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36BE3">
              <w:rPr>
                <w:rFonts w:ascii="Arial Narrow" w:hAnsi="Arial Narrow"/>
                <w:color w:val="000000" w:themeColor="text1"/>
                <w:sz w:val="24"/>
                <w:szCs w:val="24"/>
              </w:rPr>
              <w:t>Aprobada  Convenio</w:t>
            </w:r>
          </w:p>
        </w:tc>
      </w:tr>
      <w:tr w:rsidR="00514D6B" w:rsidRPr="00A36BE3" w14:paraId="3767B5A2" w14:textId="77777777" w:rsidTr="002647CA">
        <w:tc>
          <w:tcPr>
            <w:tcW w:w="851" w:type="dxa"/>
            <w:vMerge/>
            <w:vAlign w:val="center"/>
          </w:tcPr>
          <w:p w14:paraId="321DC2C2" w14:textId="77777777" w:rsidR="00514D6B" w:rsidRPr="00A36BE3" w:rsidRDefault="00514D6B" w:rsidP="002647CA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3AC54CB1" w14:textId="77777777" w:rsidR="00514D6B" w:rsidRPr="00A36BE3" w:rsidRDefault="00514D6B" w:rsidP="002647C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36BE3">
              <w:rPr>
                <w:rFonts w:ascii="Arial Narrow" w:hAnsi="Arial Narrow"/>
                <w:color w:val="000000" w:themeColor="text1"/>
                <w:sz w:val="24"/>
                <w:szCs w:val="24"/>
                <w:shd w:val="clear" w:color="auto" w:fill="FFFFFF"/>
              </w:rPr>
              <w:t>Gobierno de Canarias, Cabildo Insular de La Palma y Ayuntamiento de Breña Baja.</w:t>
            </w:r>
          </w:p>
        </w:tc>
        <w:tc>
          <w:tcPr>
            <w:tcW w:w="4536" w:type="dxa"/>
            <w:vAlign w:val="center"/>
          </w:tcPr>
          <w:p w14:paraId="3E1BEF54" w14:textId="77777777" w:rsidR="00514D6B" w:rsidRPr="00A36BE3" w:rsidRDefault="00514D6B" w:rsidP="002647CA">
            <w:pPr>
              <w:pStyle w:val="Ttulo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36BE3">
              <w:rPr>
                <w:rStyle w:val="Textoennegrita"/>
                <w:rFonts w:ascii="Arial Narrow" w:hAnsi="Arial Narrow"/>
                <w:color w:val="000000" w:themeColor="text1"/>
                <w:sz w:val="24"/>
                <w:szCs w:val="24"/>
                <w:bdr w:val="none" w:sz="0" w:space="0" w:color="auto" w:frame="1"/>
              </w:rPr>
              <w:t>Gestión del Servicio de Ayuda a Domicilio para personas con Dependencia reconocida, a favor del Ayuntamiento de Breña Baja.</w:t>
            </w:r>
          </w:p>
        </w:tc>
        <w:tc>
          <w:tcPr>
            <w:tcW w:w="1843" w:type="dxa"/>
            <w:vAlign w:val="center"/>
          </w:tcPr>
          <w:p w14:paraId="50B938DD" w14:textId="77BD4EDB" w:rsidR="00514D6B" w:rsidRPr="00A36BE3" w:rsidRDefault="00514D6B" w:rsidP="002647C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Pendiente firma</w:t>
            </w:r>
            <w:bookmarkStart w:id="0" w:name="_GoBack"/>
            <w:bookmarkEnd w:id="0"/>
          </w:p>
          <w:p w14:paraId="6CC75DD5" w14:textId="77777777" w:rsidR="00514D6B" w:rsidRPr="00A36BE3" w:rsidRDefault="00514D6B" w:rsidP="002647C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C</w:t>
            </w:r>
            <w:r w:rsidRPr="00A36BE3">
              <w:rPr>
                <w:rFonts w:ascii="Arial Narrow" w:hAnsi="Arial Narrow"/>
                <w:color w:val="000000" w:themeColor="text1"/>
                <w:sz w:val="24"/>
                <w:szCs w:val="24"/>
              </w:rPr>
              <w:t>onvenio</w:t>
            </w:r>
          </w:p>
        </w:tc>
      </w:tr>
    </w:tbl>
    <w:p w14:paraId="150F79EB" w14:textId="77777777" w:rsidR="00514D6B" w:rsidRPr="00911A37" w:rsidRDefault="00514D6B" w:rsidP="004E0DE6">
      <w:pPr>
        <w:rPr>
          <w:rFonts w:ascii="Arial Narrow" w:hAnsi="Arial Narrow" w:cs="Arial"/>
          <w:sz w:val="24"/>
          <w:szCs w:val="24"/>
        </w:rPr>
      </w:pPr>
    </w:p>
    <w:sectPr w:rsidR="00514D6B" w:rsidRPr="00911A37" w:rsidSect="0099228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A8B3C9" w14:textId="77777777" w:rsidR="00F82588" w:rsidRDefault="00F82588" w:rsidP="00EB64D4">
      <w:pPr>
        <w:spacing w:after="0" w:line="240" w:lineRule="auto"/>
      </w:pPr>
      <w:r>
        <w:separator/>
      </w:r>
    </w:p>
  </w:endnote>
  <w:endnote w:type="continuationSeparator" w:id="0">
    <w:p w14:paraId="357500C5" w14:textId="77777777" w:rsidR="00F82588" w:rsidRDefault="00F82588" w:rsidP="00EB6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49E6A3" w14:textId="77777777" w:rsidR="00F82588" w:rsidRDefault="00F82588" w:rsidP="00EB64D4">
      <w:pPr>
        <w:spacing w:after="0" w:line="240" w:lineRule="auto"/>
      </w:pPr>
      <w:r>
        <w:separator/>
      </w:r>
    </w:p>
  </w:footnote>
  <w:footnote w:type="continuationSeparator" w:id="0">
    <w:p w14:paraId="5B6BA2AA" w14:textId="77777777" w:rsidR="00F82588" w:rsidRDefault="00F82588" w:rsidP="00EB64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4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81"/>
      <w:gridCol w:w="4651"/>
      <w:gridCol w:w="1809"/>
    </w:tblGrid>
    <w:tr w:rsidR="001C49C9" w:rsidRPr="00CC516D" w14:paraId="5A09E21B" w14:textId="77777777" w:rsidTr="00C716A5">
      <w:trPr>
        <w:trHeight w:val="1265"/>
        <w:jc w:val="center"/>
      </w:trPr>
      <w:tc>
        <w:tcPr>
          <w:tcW w:w="3681" w:type="dxa"/>
          <w:vAlign w:val="center"/>
        </w:tcPr>
        <w:p w14:paraId="2001C5A6" w14:textId="77777777" w:rsidR="001C49C9" w:rsidRPr="00CC516D" w:rsidRDefault="001C49C9" w:rsidP="00E307C2">
          <w:pPr>
            <w:jc w:val="center"/>
            <w:rPr>
              <w:rFonts w:ascii="Trebuchet MS" w:hAnsi="Trebuchet MS"/>
              <w:b/>
              <w:bCs/>
              <w:sz w:val="28"/>
              <w:szCs w:val="28"/>
            </w:rPr>
          </w:pPr>
          <w:r>
            <w:rPr>
              <w:rFonts w:ascii="Trebuchet MS" w:hAnsi="Trebuchet MS"/>
              <w:b/>
              <w:bCs/>
              <w:noProof/>
              <w:sz w:val="28"/>
              <w:szCs w:val="28"/>
            </w:rPr>
            <w:drawing>
              <wp:inline distT="0" distB="0" distL="0" distR="0" wp14:anchorId="5E5708CB" wp14:editId="4BF94650">
                <wp:extent cx="1536776" cy="715618"/>
                <wp:effectExtent l="0" t="0" r="6350" b="8890"/>
                <wp:docPr id="2" name="Imagen 2" descr="Logo AFA (Nuevo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AFA (Nuevo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7406" cy="7159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51" w:type="dxa"/>
          <w:vAlign w:val="center"/>
        </w:tcPr>
        <w:p w14:paraId="7F083BEE" w14:textId="77777777" w:rsidR="001C49C9" w:rsidRPr="006707C1" w:rsidRDefault="001C49C9" w:rsidP="00E307C2">
          <w:pPr>
            <w:pStyle w:val="Encabezado"/>
            <w:ind w:hanging="70"/>
            <w:jc w:val="center"/>
            <w:rPr>
              <w:rFonts w:ascii="Arial" w:hAnsi="Arial" w:cs="Arial"/>
              <w:b/>
              <w:bCs/>
              <w:sz w:val="24"/>
              <w:szCs w:val="24"/>
              <w:lang w:eastAsia="en-US"/>
            </w:rPr>
          </w:pPr>
          <w:r>
            <w:rPr>
              <w:rFonts w:ascii="Arial" w:hAnsi="Arial" w:cs="Arial"/>
              <w:b/>
              <w:bCs/>
              <w:sz w:val="24"/>
              <w:szCs w:val="24"/>
              <w:lang w:eastAsia="en-US"/>
            </w:rPr>
            <w:t>Ayudas y Subvenciones</w:t>
          </w:r>
          <w:r w:rsidRPr="006707C1">
            <w:rPr>
              <w:rFonts w:ascii="Arial" w:hAnsi="Arial" w:cs="Arial"/>
              <w:b/>
              <w:bCs/>
              <w:sz w:val="24"/>
              <w:szCs w:val="24"/>
              <w:lang w:eastAsia="en-US"/>
            </w:rPr>
            <w:t xml:space="preserve">   </w:t>
          </w:r>
        </w:p>
      </w:tc>
      <w:tc>
        <w:tcPr>
          <w:tcW w:w="1809" w:type="dxa"/>
          <w:vAlign w:val="center"/>
        </w:tcPr>
        <w:p w14:paraId="79F0165D" w14:textId="71A87E36" w:rsidR="001C49C9" w:rsidRPr="00CC516D" w:rsidRDefault="001C49C9" w:rsidP="00E307C2">
          <w:pPr>
            <w:pStyle w:val="Encabezado"/>
            <w:spacing w:line="276" w:lineRule="auto"/>
            <w:jc w:val="center"/>
            <w:rPr>
              <w:rFonts w:ascii="Trebuchet MS" w:hAnsi="Trebuchet MS"/>
              <w:b/>
              <w:bCs/>
              <w:lang w:eastAsia="en-US"/>
            </w:rPr>
          </w:pPr>
          <w:r w:rsidRPr="00CC516D">
            <w:rPr>
              <w:rFonts w:ascii="Trebuchet MS" w:hAnsi="Trebuchet MS"/>
              <w:b/>
              <w:bCs/>
              <w:lang w:eastAsia="en-US"/>
            </w:rPr>
            <w:t xml:space="preserve">Página </w:t>
          </w:r>
          <w:r w:rsidRPr="00CC516D">
            <w:rPr>
              <w:rFonts w:ascii="Trebuchet MS" w:hAnsi="Trebuchet MS"/>
              <w:b/>
              <w:bCs/>
              <w:lang w:eastAsia="en-US"/>
            </w:rPr>
            <w:fldChar w:fldCharType="begin"/>
          </w:r>
          <w:r w:rsidRPr="00CC516D">
            <w:rPr>
              <w:rFonts w:ascii="Trebuchet MS" w:hAnsi="Trebuchet MS"/>
              <w:b/>
              <w:bCs/>
              <w:lang w:eastAsia="en-US"/>
            </w:rPr>
            <w:instrText xml:space="preserve"> PAGE </w:instrText>
          </w:r>
          <w:r w:rsidRPr="00CC516D">
            <w:rPr>
              <w:rFonts w:ascii="Trebuchet MS" w:hAnsi="Trebuchet MS"/>
              <w:b/>
              <w:bCs/>
              <w:lang w:eastAsia="en-US"/>
            </w:rPr>
            <w:fldChar w:fldCharType="separate"/>
          </w:r>
          <w:r w:rsidR="00514D6B">
            <w:rPr>
              <w:rFonts w:ascii="Trebuchet MS" w:hAnsi="Trebuchet MS"/>
              <w:b/>
              <w:bCs/>
              <w:noProof/>
              <w:lang w:eastAsia="en-US"/>
            </w:rPr>
            <w:t>6</w:t>
          </w:r>
          <w:r w:rsidRPr="00CC516D">
            <w:rPr>
              <w:rFonts w:ascii="Trebuchet MS" w:hAnsi="Trebuchet MS"/>
              <w:b/>
              <w:bCs/>
              <w:lang w:eastAsia="en-US"/>
            </w:rPr>
            <w:fldChar w:fldCharType="end"/>
          </w:r>
          <w:r w:rsidRPr="00CC516D">
            <w:rPr>
              <w:rFonts w:ascii="Trebuchet MS" w:hAnsi="Trebuchet MS"/>
              <w:b/>
              <w:bCs/>
              <w:lang w:eastAsia="en-US"/>
            </w:rPr>
            <w:t xml:space="preserve"> de </w:t>
          </w:r>
          <w:r w:rsidRPr="00CC516D">
            <w:rPr>
              <w:rFonts w:ascii="Trebuchet MS" w:hAnsi="Trebuchet MS"/>
              <w:b/>
              <w:bCs/>
              <w:lang w:eastAsia="en-US"/>
            </w:rPr>
            <w:fldChar w:fldCharType="begin"/>
          </w:r>
          <w:r w:rsidRPr="00CC516D">
            <w:rPr>
              <w:rFonts w:ascii="Trebuchet MS" w:hAnsi="Trebuchet MS"/>
              <w:b/>
              <w:bCs/>
              <w:lang w:eastAsia="en-US"/>
            </w:rPr>
            <w:instrText xml:space="preserve"> NUMPAGES </w:instrText>
          </w:r>
          <w:r w:rsidRPr="00CC516D">
            <w:rPr>
              <w:rFonts w:ascii="Trebuchet MS" w:hAnsi="Trebuchet MS"/>
              <w:b/>
              <w:bCs/>
              <w:lang w:eastAsia="en-US"/>
            </w:rPr>
            <w:fldChar w:fldCharType="separate"/>
          </w:r>
          <w:r w:rsidR="00514D6B">
            <w:rPr>
              <w:rFonts w:ascii="Trebuchet MS" w:hAnsi="Trebuchet MS"/>
              <w:b/>
              <w:bCs/>
              <w:noProof/>
              <w:lang w:eastAsia="en-US"/>
            </w:rPr>
            <w:t>6</w:t>
          </w:r>
          <w:r w:rsidRPr="00CC516D">
            <w:rPr>
              <w:rFonts w:ascii="Trebuchet MS" w:hAnsi="Trebuchet MS"/>
              <w:b/>
              <w:bCs/>
              <w:lang w:eastAsia="en-US"/>
            </w:rPr>
            <w:fldChar w:fldCharType="end"/>
          </w:r>
        </w:p>
        <w:p w14:paraId="0A96E633" w14:textId="3F566E38" w:rsidR="001C49C9" w:rsidRPr="00CC516D" w:rsidRDefault="007D0424" w:rsidP="00803A46">
          <w:pPr>
            <w:pStyle w:val="Encabezado"/>
            <w:spacing w:line="276" w:lineRule="auto"/>
            <w:jc w:val="center"/>
            <w:rPr>
              <w:rFonts w:ascii="Trebuchet MS" w:hAnsi="Trebuchet MS"/>
              <w:lang w:eastAsia="en-US"/>
            </w:rPr>
          </w:pPr>
          <w:r>
            <w:rPr>
              <w:rFonts w:ascii="Trebuchet MS" w:hAnsi="Trebuchet MS"/>
              <w:b/>
              <w:bCs/>
              <w:lang w:eastAsia="en-US"/>
            </w:rPr>
            <w:t>202</w:t>
          </w:r>
          <w:r w:rsidR="00803A46">
            <w:rPr>
              <w:rFonts w:ascii="Trebuchet MS" w:hAnsi="Trebuchet MS"/>
              <w:b/>
              <w:bCs/>
              <w:lang w:eastAsia="en-US"/>
            </w:rPr>
            <w:t>6</w:t>
          </w:r>
        </w:p>
      </w:tc>
    </w:tr>
  </w:tbl>
  <w:p w14:paraId="48340CC3" w14:textId="77777777" w:rsidR="001C49C9" w:rsidRDefault="001C49C9" w:rsidP="00EB64D4">
    <w:pPr>
      <w:pStyle w:val="Encabezado"/>
      <w:rPr>
        <w:noProof/>
      </w:rPr>
    </w:pPr>
  </w:p>
  <w:p w14:paraId="0FDA5E59" w14:textId="77777777" w:rsidR="001C49C9" w:rsidRPr="00EB64D4" w:rsidRDefault="001C49C9" w:rsidP="00EB64D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995642"/>
    <w:multiLevelType w:val="hybridMultilevel"/>
    <w:tmpl w:val="C65C488A"/>
    <w:lvl w:ilvl="0" w:tplc="ABD6A12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E60C0"/>
    <w:multiLevelType w:val="hybridMultilevel"/>
    <w:tmpl w:val="8EE0D0A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AB70EA"/>
    <w:multiLevelType w:val="hybridMultilevel"/>
    <w:tmpl w:val="0DD4D9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3A4724"/>
    <w:multiLevelType w:val="hybridMultilevel"/>
    <w:tmpl w:val="E9A01F3A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9D9208F"/>
    <w:multiLevelType w:val="hybridMultilevel"/>
    <w:tmpl w:val="A6FCBCAC"/>
    <w:lvl w:ilvl="0" w:tplc="ABD6A12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831A46"/>
    <w:multiLevelType w:val="hybridMultilevel"/>
    <w:tmpl w:val="22D80A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1C1DB5"/>
    <w:multiLevelType w:val="hybridMultilevel"/>
    <w:tmpl w:val="A728170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2A3"/>
    <w:rsid w:val="00030FAE"/>
    <w:rsid w:val="00040C36"/>
    <w:rsid w:val="000679E1"/>
    <w:rsid w:val="00070751"/>
    <w:rsid w:val="000A4DCC"/>
    <w:rsid w:val="000D4529"/>
    <w:rsid w:val="0010232C"/>
    <w:rsid w:val="00114AFF"/>
    <w:rsid w:val="001171E5"/>
    <w:rsid w:val="00183186"/>
    <w:rsid w:val="001853C9"/>
    <w:rsid w:val="0019375C"/>
    <w:rsid w:val="001B3107"/>
    <w:rsid w:val="001B443D"/>
    <w:rsid w:val="001C49C9"/>
    <w:rsid w:val="001E184D"/>
    <w:rsid w:val="001F2485"/>
    <w:rsid w:val="001F77C9"/>
    <w:rsid w:val="00221512"/>
    <w:rsid w:val="0024377A"/>
    <w:rsid w:val="00277EAC"/>
    <w:rsid w:val="002A3BC6"/>
    <w:rsid w:val="002C272B"/>
    <w:rsid w:val="002C4371"/>
    <w:rsid w:val="002E0AA6"/>
    <w:rsid w:val="002F0057"/>
    <w:rsid w:val="00305310"/>
    <w:rsid w:val="003163A8"/>
    <w:rsid w:val="00346B5F"/>
    <w:rsid w:val="00350324"/>
    <w:rsid w:val="00364F76"/>
    <w:rsid w:val="00372B73"/>
    <w:rsid w:val="003A035F"/>
    <w:rsid w:val="00400F21"/>
    <w:rsid w:val="004161A2"/>
    <w:rsid w:val="0048277B"/>
    <w:rsid w:val="0049043F"/>
    <w:rsid w:val="00494647"/>
    <w:rsid w:val="004A3C6D"/>
    <w:rsid w:val="004E0DE6"/>
    <w:rsid w:val="004E6157"/>
    <w:rsid w:val="005021D2"/>
    <w:rsid w:val="00514D6B"/>
    <w:rsid w:val="00583583"/>
    <w:rsid w:val="005877B4"/>
    <w:rsid w:val="005C008C"/>
    <w:rsid w:val="005C0C69"/>
    <w:rsid w:val="005D5D7F"/>
    <w:rsid w:val="00612F4A"/>
    <w:rsid w:val="006605E5"/>
    <w:rsid w:val="00661336"/>
    <w:rsid w:val="006C373F"/>
    <w:rsid w:val="006E6659"/>
    <w:rsid w:val="006F4AF4"/>
    <w:rsid w:val="00702D54"/>
    <w:rsid w:val="00714F46"/>
    <w:rsid w:val="007200B8"/>
    <w:rsid w:val="00735C9A"/>
    <w:rsid w:val="007536FC"/>
    <w:rsid w:val="007B1E99"/>
    <w:rsid w:val="007D0424"/>
    <w:rsid w:val="00803A46"/>
    <w:rsid w:val="00812D7C"/>
    <w:rsid w:val="00840B4B"/>
    <w:rsid w:val="00853828"/>
    <w:rsid w:val="008719C3"/>
    <w:rsid w:val="008720CE"/>
    <w:rsid w:val="00910C7E"/>
    <w:rsid w:val="00911A37"/>
    <w:rsid w:val="00914AEC"/>
    <w:rsid w:val="00923969"/>
    <w:rsid w:val="00946B10"/>
    <w:rsid w:val="0095574E"/>
    <w:rsid w:val="009603E5"/>
    <w:rsid w:val="0099228C"/>
    <w:rsid w:val="00994A0B"/>
    <w:rsid w:val="009F3137"/>
    <w:rsid w:val="00A042CD"/>
    <w:rsid w:val="00A36BE3"/>
    <w:rsid w:val="00A55460"/>
    <w:rsid w:val="00A90CD2"/>
    <w:rsid w:val="00AA4547"/>
    <w:rsid w:val="00AF4F78"/>
    <w:rsid w:val="00B1227D"/>
    <w:rsid w:val="00B2406C"/>
    <w:rsid w:val="00B46271"/>
    <w:rsid w:val="00B46807"/>
    <w:rsid w:val="00B46ED9"/>
    <w:rsid w:val="00B61FC2"/>
    <w:rsid w:val="00B76ADB"/>
    <w:rsid w:val="00BA413E"/>
    <w:rsid w:val="00BD0518"/>
    <w:rsid w:val="00BF7DA6"/>
    <w:rsid w:val="00C207B6"/>
    <w:rsid w:val="00C301D8"/>
    <w:rsid w:val="00C4294D"/>
    <w:rsid w:val="00C716A5"/>
    <w:rsid w:val="00C74734"/>
    <w:rsid w:val="00C81B12"/>
    <w:rsid w:val="00C8425C"/>
    <w:rsid w:val="00CA4AC3"/>
    <w:rsid w:val="00CB3687"/>
    <w:rsid w:val="00CB4F90"/>
    <w:rsid w:val="00CD18DC"/>
    <w:rsid w:val="00D43BD8"/>
    <w:rsid w:val="00D44119"/>
    <w:rsid w:val="00D67991"/>
    <w:rsid w:val="00D702E2"/>
    <w:rsid w:val="00DB4815"/>
    <w:rsid w:val="00DB774A"/>
    <w:rsid w:val="00DC448B"/>
    <w:rsid w:val="00DD2387"/>
    <w:rsid w:val="00DF5007"/>
    <w:rsid w:val="00E56714"/>
    <w:rsid w:val="00E707DB"/>
    <w:rsid w:val="00E93BA4"/>
    <w:rsid w:val="00EB64D4"/>
    <w:rsid w:val="00ED03BD"/>
    <w:rsid w:val="00ED53FA"/>
    <w:rsid w:val="00EE3411"/>
    <w:rsid w:val="00F07C73"/>
    <w:rsid w:val="00F122A3"/>
    <w:rsid w:val="00F2142D"/>
    <w:rsid w:val="00F62B5E"/>
    <w:rsid w:val="00F82588"/>
    <w:rsid w:val="00F82F57"/>
    <w:rsid w:val="00F97C92"/>
    <w:rsid w:val="00FB528E"/>
    <w:rsid w:val="00FC1272"/>
    <w:rsid w:val="00FF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CF9592"/>
  <w15:docId w15:val="{782DD4DD-DF90-4B3A-8FF1-AB0704D03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DE6"/>
    <w:pPr>
      <w:spacing w:after="200" w:line="276" w:lineRule="auto"/>
    </w:pPr>
    <w:rPr>
      <w:sz w:val="22"/>
      <w:szCs w:val="22"/>
    </w:rPr>
  </w:style>
  <w:style w:type="paragraph" w:styleId="Ttulo2">
    <w:name w:val="heading 2"/>
    <w:basedOn w:val="Normal"/>
    <w:link w:val="Ttulo2Car"/>
    <w:uiPriority w:val="9"/>
    <w:qFormat/>
    <w:rsid w:val="0048277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B64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B64D4"/>
  </w:style>
  <w:style w:type="paragraph" w:styleId="Piedepgina">
    <w:name w:val="footer"/>
    <w:basedOn w:val="Normal"/>
    <w:link w:val="PiedepginaCar"/>
    <w:uiPriority w:val="99"/>
    <w:unhideWhenUsed/>
    <w:rsid w:val="00EB64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B64D4"/>
  </w:style>
  <w:style w:type="paragraph" w:styleId="Textodeglobo">
    <w:name w:val="Balloon Text"/>
    <w:basedOn w:val="Normal"/>
    <w:link w:val="TextodegloboCar"/>
    <w:uiPriority w:val="99"/>
    <w:semiHidden/>
    <w:unhideWhenUsed/>
    <w:rsid w:val="00EB6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64D4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B528E"/>
    <w:pPr>
      <w:ind w:left="720"/>
      <w:contextualSpacing/>
    </w:pPr>
  </w:style>
  <w:style w:type="table" w:styleId="Tablaconcuadrcula">
    <w:name w:val="Table Grid"/>
    <w:basedOn w:val="Tablanormal"/>
    <w:uiPriority w:val="59"/>
    <w:rsid w:val="00BD0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48277B"/>
    <w:rPr>
      <w:rFonts w:ascii="Times New Roman" w:hAnsi="Times New Roman"/>
      <w:b/>
      <w:bCs/>
      <w:sz w:val="36"/>
      <w:szCs w:val="36"/>
    </w:rPr>
  </w:style>
  <w:style w:type="character" w:styleId="Textoennegrita">
    <w:name w:val="Strong"/>
    <w:basedOn w:val="Fuentedeprrafopredeter"/>
    <w:uiPriority w:val="22"/>
    <w:qFormat/>
    <w:rsid w:val="0048277B"/>
    <w:rPr>
      <w:b/>
      <w:bCs/>
    </w:rPr>
  </w:style>
  <w:style w:type="paragraph" w:styleId="Textoindependiente">
    <w:name w:val="Body Text"/>
    <w:basedOn w:val="Normal"/>
    <w:link w:val="TextoindependienteCar"/>
    <w:uiPriority w:val="1"/>
    <w:qFormat/>
    <w:rsid w:val="00DC448B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18"/>
      <w:szCs w:val="18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C448B"/>
    <w:rPr>
      <w:rFonts w:ascii="Microsoft Sans Serif" w:eastAsia="Microsoft Sans Serif" w:hAnsi="Microsoft Sans Serif" w:cs="Microsoft Sans Serif"/>
      <w:sz w:val="18"/>
      <w:szCs w:val="18"/>
      <w:lang w:eastAsia="en-US"/>
    </w:rPr>
  </w:style>
  <w:style w:type="paragraph" w:customStyle="1" w:styleId="Default">
    <w:name w:val="Default"/>
    <w:rsid w:val="0007075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ropbox\SERVICIO%20CANARIO%20DE%20EMPLEO%202018-19\PLANTILLA%20PAPEL%20CARTA%2014.dot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PAPEL CARTA 14.dot</Template>
  <TotalTime>35</TotalTime>
  <Pages>6</Pages>
  <Words>1237</Words>
  <Characters>6804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Rosi</cp:lastModifiedBy>
  <cp:revision>4</cp:revision>
  <cp:lastPrinted>2010-06-28T14:31:00Z</cp:lastPrinted>
  <dcterms:created xsi:type="dcterms:W3CDTF">2025-05-16T18:14:00Z</dcterms:created>
  <dcterms:modified xsi:type="dcterms:W3CDTF">2026-07-28T10:50:00Z</dcterms:modified>
</cp:coreProperties>
</file>