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2D3C" w14:textId="50C01FDE" w:rsidR="007209ED" w:rsidRPr="002F3E5B" w:rsidRDefault="008B4808" w:rsidP="007209ED">
      <w:pPr>
        <w:ind w:left="-567"/>
        <w:rPr>
          <w:rFonts w:ascii="Arial Narrow" w:hAnsi="Arial Narrow" w:cs="Arial"/>
          <w:b/>
          <w:color w:val="000000" w:themeColor="text1"/>
          <w:sz w:val="28"/>
          <w:szCs w:val="28"/>
        </w:rPr>
      </w:pPr>
      <w:r w:rsidRPr="002F3E5B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15.1. PLAN ESTRATÉGICO DE SUBVENCIONES </w:t>
      </w:r>
    </w:p>
    <w:p w14:paraId="63D65CD5" w14:textId="77777777" w:rsidR="008B4808" w:rsidRPr="008B4808" w:rsidRDefault="008B4808" w:rsidP="007209ED">
      <w:pPr>
        <w:ind w:left="-567"/>
        <w:rPr>
          <w:rFonts w:ascii="Arial Narrow" w:hAnsi="Arial Narrow" w:cs="Arial"/>
          <w:b/>
          <w:color w:val="000000" w:themeColor="text1"/>
          <w:sz w:val="24"/>
          <w:szCs w:val="24"/>
        </w:rPr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685"/>
        <w:gridCol w:w="5245"/>
      </w:tblGrid>
      <w:tr w:rsidR="007209ED" w:rsidRPr="008B4808" w14:paraId="5B59B34C" w14:textId="77777777" w:rsidTr="00DF47B5">
        <w:tc>
          <w:tcPr>
            <w:tcW w:w="4678" w:type="dxa"/>
            <w:gridSpan w:val="2"/>
            <w:vAlign w:val="center"/>
          </w:tcPr>
          <w:p w14:paraId="7B9A4025" w14:textId="0F80C07F" w:rsidR="007209ED" w:rsidRPr="008B4808" w:rsidRDefault="00DF47B5" w:rsidP="00DF47B5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8B4808">
              <w:rPr>
                <w:rFonts w:ascii="Arial Narrow" w:hAnsi="Arial Narrow" w:cs="Arial"/>
                <w:b/>
                <w:color w:val="000000" w:themeColor="text1"/>
              </w:rPr>
              <w:t>ENTIDAD</w:t>
            </w:r>
          </w:p>
        </w:tc>
        <w:tc>
          <w:tcPr>
            <w:tcW w:w="5245" w:type="dxa"/>
            <w:vAlign w:val="center"/>
          </w:tcPr>
          <w:p w14:paraId="679BB41D" w14:textId="24CB4D24" w:rsidR="007209ED" w:rsidRPr="008B4808" w:rsidRDefault="00DF47B5" w:rsidP="00DF47B5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8B4808">
              <w:rPr>
                <w:rFonts w:ascii="Arial Narrow" w:hAnsi="Arial Narrow" w:cs="Arial"/>
                <w:b/>
                <w:color w:val="000000" w:themeColor="text1"/>
              </w:rPr>
              <w:t>CONVOCATORIA</w:t>
            </w:r>
          </w:p>
        </w:tc>
      </w:tr>
      <w:tr w:rsidR="00BD0518" w:rsidRPr="008B4808" w14:paraId="3A7D6F81" w14:textId="77777777" w:rsidTr="00DF47B5">
        <w:trPr>
          <w:trHeight w:val="390"/>
        </w:trPr>
        <w:tc>
          <w:tcPr>
            <w:tcW w:w="993" w:type="dxa"/>
            <w:vMerge w:val="restart"/>
            <w:vAlign w:val="center"/>
          </w:tcPr>
          <w:p w14:paraId="1B4040A1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8B4808">
              <w:rPr>
                <w:rFonts w:ascii="Arial Narrow" w:hAnsi="Arial Narrow" w:cs="Arial"/>
                <w:b/>
                <w:color w:val="000000" w:themeColor="text1"/>
              </w:rPr>
              <w:t>2019</w:t>
            </w:r>
          </w:p>
        </w:tc>
        <w:tc>
          <w:tcPr>
            <w:tcW w:w="3685" w:type="dxa"/>
            <w:vMerge w:val="restart"/>
            <w:vAlign w:val="center"/>
          </w:tcPr>
          <w:p w14:paraId="0AFC280C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45" w:type="dxa"/>
          </w:tcPr>
          <w:p w14:paraId="069919BF" w14:textId="77777777" w:rsidR="00BD0518" w:rsidRPr="008B4808" w:rsidRDefault="00BD0518" w:rsidP="00346B5F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</w:tc>
      </w:tr>
      <w:tr w:rsidR="00BD0518" w:rsidRPr="008B4808" w14:paraId="1BB8B4A2" w14:textId="77777777" w:rsidTr="00DF47B5">
        <w:trPr>
          <w:trHeight w:val="615"/>
        </w:trPr>
        <w:tc>
          <w:tcPr>
            <w:tcW w:w="993" w:type="dxa"/>
            <w:vMerge/>
            <w:vAlign w:val="center"/>
          </w:tcPr>
          <w:p w14:paraId="792B8DC3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16EA733E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</w:tcPr>
          <w:p w14:paraId="3B53DFAD" w14:textId="77777777" w:rsidR="00BD0518" w:rsidRPr="008B4808" w:rsidRDefault="00BD0518" w:rsidP="00346B5F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Proyecto para entidades pertenecientes a INDISPAL</w:t>
            </w:r>
          </w:p>
        </w:tc>
      </w:tr>
      <w:tr w:rsidR="00BD0518" w:rsidRPr="008B4808" w14:paraId="62CA60B2" w14:textId="77777777" w:rsidTr="00DF47B5">
        <w:trPr>
          <w:trHeight w:val="523"/>
        </w:trPr>
        <w:tc>
          <w:tcPr>
            <w:tcW w:w="993" w:type="dxa"/>
            <w:vMerge/>
            <w:vAlign w:val="center"/>
          </w:tcPr>
          <w:p w14:paraId="17F67AF4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65D79CC8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</w:tcPr>
          <w:p w14:paraId="1BA6A310" w14:textId="77777777" w:rsidR="00BD0518" w:rsidRPr="008B4808" w:rsidRDefault="00BD0518" w:rsidP="00346B5F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Unidades de Atención Terapéutica Comarca Oeste</w:t>
            </w:r>
          </w:p>
        </w:tc>
      </w:tr>
      <w:tr w:rsidR="00BD0518" w:rsidRPr="008B4808" w14:paraId="77A5DEFE" w14:textId="77777777" w:rsidTr="00DF47B5">
        <w:trPr>
          <w:trHeight w:val="330"/>
        </w:trPr>
        <w:tc>
          <w:tcPr>
            <w:tcW w:w="993" w:type="dxa"/>
            <w:vMerge/>
            <w:vAlign w:val="center"/>
          </w:tcPr>
          <w:p w14:paraId="08EC7C3C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7366CF07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5245" w:type="dxa"/>
          </w:tcPr>
          <w:p w14:paraId="4A213973" w14:textId="77777777" w:rsidR="00BD0518" w:rsidRPr="008B4808" w:rsidRDefault="00BD0518" w:rsidP="00346B5F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Servicio Canario de empleo ISAL 2019</w:t>
            </w:r>
          </w:p>
        </w:tc>
      </w:tr>
      <w:tr w:rsidR="00BD0518" w:rsidRPr="008B4808" w14:paraId="5D65F3D6" w14:textId="77777777" w:rsidTr="00DF47B5">
        <w:trPr>
          <w:trHeight w:val="405"/>
        </w:trPr>
        <w:tc>
          <w:tcPr>
            <w:tcW w:w="993" w:type="dxa"/>
            <w:vMerge/>
            <w:vAlign w:val="center"/>
          </w:tcPr>
          <w:p w14:paraId="3168BDE5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1A49CB57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</w:tcPr>
          <w:p w14:paraId="1C0A9795" w14:textId="77777777" w:rsidR="00BD0518" w:rsidRPr="008B4808" w:rsidRDefault="00BD0518" w:rsidP="00346B5F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Dirección General de políticas Sociales. Área Mayores</w:t>
            </w:r>
          </w:p>
        </w:tc>
      </w:tr>
      <w:tr w:rsidR="00BD0518" w:rsidRPr="008B4808" w14:paraId="7C102B1B" w14:textId="77777777" w:rsidTr="00DF47B5">
        <w:trPr>
          <w:trHeight w:val="505"/>
        </w:trPr>
        <w:tc>
          <w:tcPr>
            <w:tcW w:w="993" w:type="dxa"/>
            <w:vMerge/>
            <w:vAlign w:val="center"/>
          </w:tcPr>
          <w:p w14:paraId="2B48483D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0F080A6E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</w:tcPr>
          <w:p w14:paraId="4284CF44" w14:textId="77777777" w:rsidR="00BD0518" w:rsidRPr="008B4808" w:rsidRDefault="00BD0518" w:rsidP="00346B5F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Dirección General de Dependencia.</w:t>
            </w:r>
          </w:p>
        </w:tc>
      </w:tr>
      <w:tr w:rsidR="00BD0518" w:rsidRPr="008B4808" w14:paraId="12AA8569" w14:textId="77777777" w:rsidTr="00DF47B5">
        <w:trPr>
          <w:trHeight w:val="326"/>
        </w:trPr>
        <w:tc>
          <w:tcPr>
            <w:tcW w:w="993" w:type="dxa"/>
            <w:vMerge/>
            <w:vAlign w:val="center"/>
          </w:tcPr>
          <w:p w14:paraId="1352AEFC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660FBCE8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</w:tcPr>
          <w:p w14:paraId="04CEF570" w14:textId="77777777" w:rsidR="00BD0518" w:rsidRPr="008B4808" w:rsidRDefault="00BD0518" w:rsidP="00346B5F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IRPF 2020</w:t>
            </w:r>
          </w:p>
        </w:tc>
      </w:tr>
      <w:tr w:rsidR="00BD0518" w:rsidRPr="008B4808" w14:paraId="793CEEB9" w14:textId="77777777" w:rsidTr="00DF47B5">
        <w:tc>
          <w:tcPr>
            <w:tcW w:w="993" w:type="dxa"/>
            <w:vMerge/>
            <w:vAlign w:val="center"/>
          </w:tcPr>
          <w:p w14:paraId="32CCB7B4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72B054D2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5245" w:type="dxa"/>
          </w:tcPr>
          <w:p w14:paraId="71B2F3B9" w14:textId="265B24BD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Breña Baja</w:t>
            </w:r>
            <w:r w:rsidR="007209ED" w:rsidRPr="008B4808">
              <w:rPr>
                <w:rFonts w:ascii="Arial Narrow" w:hAnsi="Arial Narrow" w:cs="Arial"/>
                <w:color w:val="000000" w:themeColor="text1"/>
              </w:rPr>
              <w:t xml:space="preserve"> - </w:t>
            </w:r>
            <w:r w:rsidRPr="008B4808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  <w:r w:rsidR="007209ED" w:rsidRPr="008B4808">
              <w:rPr>
                <w:rFonts w:ascii="Arial Narrow" w:hAnsi="Arial Narrow" w:cs="Arial"/>
                <w:color w:val="000000" w:themeColor="text1"/>
              </w:rPr>
              <w:t xml:space="preserve">- </w:t>
            </w:r>
            <w:r w:rsidRPr="008B4808">
              <w:rPr>
                <w:rFonts w:ascii="Arial Narrow" w:hAnsi="Arial Narrow" w:cs="Arial"/>
                <w:color w:val="000000" w:themeColor="text1"/>
              </w:rPr>
              <w:t>Los Llanos</w:t>
            </w:r>
          </w:p>
        </w:tc>
      </w:tr>
      <w:tr w:rsidR="00BD0518" w:rsidRPr="008B4808" w14:paraId="2327EBDE" w14:textId="77777777" w:rsidTr="00DF47B5">
        <w:trPr>
          <w:trHeight w:val="818"/>
        </w:trPr>
        <w:tc>
          <w:tcPr>
            <w:tcW w:w="993" w:type="dxa"/>
            <w:vMerge/>
            <w:vAlign w:val="center"/>
          </w:tcPr>
          <w:p w14:paraId="319F2C6A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4277A611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5245" w:type="dxa"/>
            <w:vAlign w:val="center"/>
          </w:tcPr>
          <w:p w14:paraId="032A9F90" w14:textId="77777777" w:rsidR="00BD0518" w:rsidRPr="008B4808" w:rsidRDefault="00BD0518" w:rsidP="00DF47B5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  <w:p w14:paraId="1538126F" w14:textId="77777777" w:rsidR="00BD0518" w:rsidRPr="008B4808" w:rsidRDefault="00BD0518" w:rsidP="00DF47B5">
            <w:pPr>
              <w:pStyle w:val="Prrafodelista"/>
              <w:numPr>
                <w:ilvl w:val="0"/>
                <w:numId w:val="8"/>
              </w:num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Fundación DISA</w:t>
            </w:r>
          </w:p>
        </w:tc>
      </w:tr>
      <w:tr w:rsidR="00DF47B5" w:rsidRPr="008B4808" w14:paraId="16B920B9" w14:textId="77777777" w:rsidTr="00DF47B5">
        <w:tc>
          <w:tcPr>
            <w:tcW w:w="993" w:type="dxa"/>
            <w:vMerge w:val="restart"/>
            <w:vAlign w:val="center"/>
          </w:tcPr>
          <w:p w14:paraId="4D906F53" w14:textId="77777777" w:rsidR="00DF47B5" w:rsidRPr="008B4808" w:rsidRDefault="00DF47B5" w:rsidP="007209E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8B4808">
              <w:rPr>
                <w:rFonts w:ascii="Arial Narrow" w:hAnsi="Arial Narrow" w:cs="Arial"/>
                <w:b/>
                <w:color w:val="000000" w:themeColor="text1"/>
              </w:rPr>
              <w:t>2020</w:t>
            </w:r>
          </w:p>
        </w:tc>
        <w:tc>
          <w:tcPr>
            <w:tcW w:w="3685" w:type="dxa"/>
            <w:vMerge w:val="restart"/>
            <w:vAlign w:val="center"/>
          </w:tcPr>
          <w:p w14:paraId="390BAE86" w14:textId="77777777" w:rsidR="00DF47B5" w:rsidRPr="008B4808" w:rsidRDefault="00DF47B5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45" w:type="dxa"/>
            <w:vAlign w:val="center"/>
          </w:tcPr>
          <w:p w14:paraId="10332FB0" w14:textId="77777777" w:rsidR="00DF47B5" w:rsidRPr="008B4808" w:rsidRDefault="00DF47B5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</w:tc>
      </w:tr>
      <w:tr w:rsidR="00DF47B5" w:rsidRPr="008B4808" w14:paraId="26716132" w14:textId="77777777" w:rsidTr="00DF47B5">
        <w:tc>
          <w:tcPr>
            <w:tcW w:w="993" w:type="dxa"/>
            <w:vMerge/>
            <w:vAlign w:val="center"/>
          </w:tcPr>
          <w:p w14:paraId="57290C02" w14:textId="77777777" w:rsidR="00DF47B5" w:rsidRPr="008B4808" w:rsidRDefault="00DF47B5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5CBE8869" w14:textId="77777777" w:rsidR="00DF47B5" w:rsidRPr="008B4808" w:rsidRDefault="00DF47B5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1483FC43" w14:textId="77777777" w:rsidR="00DF47B5" w:rsidRPr="008B4808" w:rsidRDefault="00DF47B5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Proyecto para entidades pertenecientes a INDISPAL</w:t>
            </w:r>
          </w:p>
        </w:tc>
      </w:tr>
      <w:tr w:rsidR="00DF47B5" w:rsidRPr="008B4808" w14:paraId="662B2474" w14:textId="77777777" w:rsidTr="00DF47B5">
        <w:tc>
          <w:tcPr>
            <w:tcW w:w="993" w:type="dxa"/>
            <w:vMerge/>
            <w:vAlign w:val="center"/>
          </w:tcPr>
          <w:p w14:paraId="66AA803F" w14:textId="77777777" w:rsidR="00DF47B5" w:rsidRPr="008B4808" w:rsidRDefault="00DF47B5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3606DCDC" w14:textId="77777777" w:rsidR="00DF47B5" w:rsidRPr="008B4808" w:rsidRDefault="00DF47B5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4053B3F2" w14:textId="77777777" w:rsidR="00DF47B5" w:rsidRPr="008B4808" w:rsidRDefault="00DF47B5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Unidades de Atención Terapéutica Comarca Oeste</w:t>
            </w:r>
          </w:p>
        </w:tc>
      </w:tr>
      <w:tr w:rsidR="00AA58DB" w:rsidRPr="008B4808" w14:paraId="5B7399C9" w14:textId="77777777" w:rsidTr="00DF47B5">
        <w:tc>
          <w:tcPr>
            <w:tcW w:w="993" w:type="dxa"/>
            <w:vMerge/>
            <w:vAlign w:val="center"/>
          </w:tcPr>
          <w:p w14:paraId="2022524E" w14:textId="77777777" w:rsidR="00AA58DB" w:rsidRPr="008B4808" w:rsidRDefault="00AA58DB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5FBC3DD8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5245" w:type="dxa"/>
            <w:vAlign w:val="center"/>
          </w:tcPr>
          <w:p w14:paraId="539D7A8F" w14:textId="334BC7DD" w:rsidR="00AA58DB" w:rsidRPr="008B4808" w:rsidRDefault="00AA58DB" w:rsidP="00AA58DB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Servicio Canario de empleo ISAL 2020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</w:t>
            </w:r>
          </w:p>
        </w:tc>
      </w:tr>
      <w:tr w:rsidR="00AA58DB" w:rsidRPr="008B4808" w14:paraId="5AD8027B" w14:textId="77777777" w:rsidTr="00DF47B5">
        <w:tc>
          <w:tcPr>
            <w:tcW w:w="993" w:type="dxa"/>
            <w:vMerge/>
            <w:vAlign w:val="center"/>
          </w:tcPr>
          <w:p w14:paraId="7CDFAC0D" w14:textId="77777777" w:rsidR="00AA58DB" w:rsidRPr="008B4808" w:rsidRDefault="00AA58DB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2BD86E7A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29130C9F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Dirección General de políticas Sociales. Área Mayores</w:t>
            </w:r>
          </w:p>
        </w:tc>
      </w:tr>
      <w:tr w:rsidR="00AA58DB" w:rsidRPr="008B4808" w14:paraId="31212F5F" w14:textId="77777777" w:rsidTr="00DF47B5">
        <w:tc>
          <w:tcPr>
            <w:tcW w:w="993" w:type="dxa"/>
            <w:vMerge/>
            <w:vAlign w:val="center"/>
          </w:tcPr>
          <w:p w14:paraId="2BE416E8" w14:textId="77777777" w:rsidR="00AA58DB" w:rsidRPr="008B4808" w:rsidRDefault="00AA58DB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684F7D2C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4C81F858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Dirección General de Dependencia.</w:t>
            </w:r>
          </w:p>
        </w:tc>
      </w:tr>
      <w:tr w:rsidR="00AA58DB" w:rsidRPr="008B4808" w14:paraId="4A13777B" w14:textId="77777777" w:rsidTr="00DF47B5">
        <w:tc>
          <w:tcPr>
            <w:tcW w:w="993" w:type="dxa"/>
            <w:vMerge/>
            <w:vAlign w:val="center"/>
          </w:tcPr>
          <w:p w14:paraId="61231C76" w14:textId="77777777" w:rsidR="00AA58DB" w:rsidRPr="008B4808" w:rsidRDefault="00AA58DB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1B07C99D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14CE5159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IRPF 2021</w:t>
            </w:r>
          </w:p>
        </w:tc>
      </w:tr>
      <w:tr w:rsidR="00AA58DB" w:rsidRPr="008B4808" w14:paraId="3B569A53" w14:textId="77777777" w:rsidTr="00DF47B5">
        <w:tc>
          <w:tcPr>
            <w:tcW w:w="993" w:type="dxa"/>
            <w:vMerge/>
            <w:vAlign w:val="center"/>
          </w:tcPr>
          <w:p w14:paraId="1531679F" w14:textId="77777777" w:rsidR="00AA58DB" w:rsidRPr="008B4808" w:rsidRDefault="00AA58DB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Merge/>
            <w:vAlign w:val="center"/>
          </w:tcPr>
          <w:p w14:paraId="2361050C" w14:textId="77777777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5C0B5F5F" w14:textId="1598D03A" w:rsidR="00AA58DB" w:rsidRPr="008B4808" w:rsidRDefault="00AA58DB" w:rsidP="007209ED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Dirección General de Coordinación y Apoyo a la Vicepresidencia</w:t>
            </w:r>
          </w:p>
        </w:tc>
      </w:tr>
      <w:tr w:rsidR="00BD0518" w:rsidRPr="008B4808" w14:paraId="540D2917" w14:textId="77777777" w:rsidTr="00DF47B5">
        <w:tc>
          <w:tcPr>
            <w:tcW w:w="993" w:type="dxa"/>
            <w:vMerge/>
            <w:vAlign w:val="center"/>
          </w:tcPr>
          <w:p w14:paraId="67DB93B4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  <w:vAlign w:val="center"/>
          </w:tcPr>
          <w:p w14:paraId="6DBE616A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5245" w:type="dxa"/>
            <w:vAlign w:val="center"/>
          </w:tcPr>
          <w:p w14:paraId="3BAC1778" w14:textId="77777777" w:rsidR="00BD0518" w:rsidRPr="008B4808" w:rsidRDefault="00BD0518" w:rsidP="007209E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Breña Baja</w:t>
            </w:r>
            <w:r w:rsidR="007209ED" w:rsidRPr="008B4808">
              <w:rPr>
                <w:rFonts w:ascii="Arial Narrow" w:hAnsi="Arial Narrow" w:cs="Arial"/>
                <w:color w:val="000000" w:themeColor="text1"/>
              </w:rPr>
              <w:t xml:space="preserve"> - </w:t>
            </w:r>
            <w:r w:rsidRPr="008B4808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  <w:r w:rsidR="007209ED" w:rsidRPr="008B4808">
              <w:rPr>
                <w:rFonts w:ascii="Arial Narrow" w:hAnsi="Arial Narrow" w:cs="Arial"/>
                <w:color w:val="000000" w:themeColor="text1"/>
              </w:rPr>
              <w:t xml:space="preserve">- </w:t>
            </w:r>
            <w:r w:rsidRPr="008B4808">
              <w:rPr>
                <w:rFonts w:ascii="Arial Narrow" w:hAnsi="Arial Narrow" w:cs="Arial"/>
                <w:color w:val="000000" w:themeColor="text1"/>
              </w:rPr>
              <w:t>Los Llanos</w:t>
            </w:r>
          </w:p>
        </w:tc>
      </w:tr>
      <w:tr w:rsidR="00BD0518" w:rsidRPr="008B4808" w14:paraId="406FB2EF" w14:textId="77777777" w:rsidTr="00DF47B5">
        <w:tc>
          <w:tcPr>
            <w:tcW w:w="993" w:type="dxa"/>
            <w:vMerge/>
            <w:vAlign w:val="center"/>
          </w:tcPr>
          <w:p w14:paraId="17EE30AC" w14:textId="77777777" w:rsidR="00BD0518" w:rsidRPr="008B4808" w:rsidRDefault="00BD0518" w:rsidP="007209E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85" w:type="dxa"/>
          </w:tcPr>
          <w:p w14:paraId="27CDFDBE" w14:textId="77777777" w:rsidR="00BD0518" w:rsidRPr="008B4808" w:rsidRDefault="00BD0518" w:rsidP="00F44C03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5245" w:type="dxa"/>
            <w:vAlign w:val="center"/>
          </w:tcPr>
          <w:p w14:paraId="248C31E6" w14:textId="77777777" w:rsidR="00BD0518" w:rsidRPr="008B4808" w:rsidRDefault="00BD0518" w:rsidP="00DF47B5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  <w:p w14:paraId="61FCAEE0" w14:textId="77777777" w:rsidR="00BD0518" w:rsidRDefault="00BD0518" w:rsidP="00DF47B5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Fundación CajaCanarias</w:t>
            </w:r>
          </w:p>
          <w:p w14:paraId="31631029" w14:textId="53D1F31E" w:rsidR="00AA58DB" w:rsidRPr="008B4808" w:rsidRDefault="00AA58DB" w:rsidP="00DF47B5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DISA</w:t>
            </w:r>
          </w:p>
        </w:tc>
      </w:tr>
    </w:tbl>
    <w:p w14:paraId="183063F4" w14:textId="453B8E13" w:rsidR="00CB4F90" w:rsidRPr="008B4808" w:rsidRDefault="00CB4F90" w:rsidP="00346B5F">
      <w:pPr>
        <w:rPr>
          <w:rFonts w:ascii="Arial Narrow" w:hAnsi="Arial Narrow" w:cs="Arial"/>
          <w:b/>
          <w:color w:val="000000" w:themeColor="text1"/>
        </w:rPr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3657"/>
        <w:gridCol w:w="5273"/>
      </w:tblGrid>
      <w:tr w:rsidR="00DF47B5" w:rsidRPr="008B4808" w14:paraId="5324BC01" w14:textId="77777777" w:rsidTr="003C78D5">
        <w:tc>
          <w:tcPr>
            <w:tcW w:w="993" w:type="dxa"/>
            <w:vMerge w:val="restart"/>
            <w:vAlign w:val="center"/>
          </w:tcPr>
          <w:p w14:paraId="0A27B8D8" w14:textId="019D19C5" w:rsidR="00DF47B5" w:rsidRPr="008B4808" w:rsidRDefault="00DF47B5" w:rsidP="00461B8E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8B4808">
              <w:rPr>
                <w:rFonts w:ascii="Arial Narrow" w:hAnsi="Arial Narrow" w:cs="Arial"/>
                <w:b/>
                <w:color w:val="000000" w:themeColor="text1"/>
              </w:rPr>
              <w:t>2021</w:t>
            </w:r>
          </w:p>
        </w:tc>
        <w:tc>
          <w:tcPr>
            <w:tcW w:w="3657" w:type="dxa"/>
            <w:vMerge w:val="restart"/>
            <w:vAlign w:val="center"/>
          </w:tcPr>
          <w:p w14:paraId="30EAE5C0" w14:textId="77777777" w:rsidR="00DF47B5" w:rsidRPr="008B4808" w:rsidRDefault="00DF47B5" w:rsidP="00461B8E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73" w:type="dxa"/>
            <w:vAlign w:val="center"/>
          </w:tcPr>
          <w:p w14:paraId="3E7CC1D4" w14:textId="77777777" w:rsidR="00DF47B5" w:rsidRPr="008B4808" w:rsidRDefault="00DF47B5" w:rsidP="00461B8E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</w:tc>
      </w:tr>
      <w:tr w:rsidR="00DF47B5" w:rsidRPr="008B4808" w14:paraId="4708783B" w14:textId="77777777" w:rsidTr="003C78D5">
        <w:tc>
          <w:tcPr>
            <w:tcW w:w="993" w:type="dxa"/>
            <w:vMerge/>
            <w:vAlign w:val="center"/>
          </w:tcPr>
          <w:p w14:paraId="434D51F9" w14:textId="77777777" w:rsidR="00DF47B5" w:rsidRPr="008B4808" w:rsidRDefault="00DF47B5" w:rsidP="00461B8E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084E8E9C" w14:textId="77777777" w:rsidR="00DF47B5" w:rsidRPr="008B4808" w:rsidRDefault="00DF47B5" w:rsidP="00461B8E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48C19F48" w14:textId="2BF507EA" w:rsidR="00DF47B5" w:rsidRPr="008B4808" w:rsidRDefault="00DF47B5" w:rsidP="00461B8E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Subvenciones para Asociaciones. Discapacidad</w:t>
            </w:r>
          </w:p>
        </w:tc>
      </w:tr>
      <w:tr w:rsidR="00DF47B5" w:rsidRPr="008B4808" w14:paraId="3B827CC0" w14:textId="77777777" w:rsidTr="003C78D5">
        <w:tc>
          <w:tcPr>
            <w:tcW w:w="993" w:type="dxa"/>
            <w:vMerge/>
            <w:vAlign w:val="center"/>
          </w:tcPr>
          <w:p w14:paraId="2AF93891" w14:textId="77777777" w:rsidR="00DF47B5" w:rsidRPr="008B4808" w:rsidRDefault="00DF47B5" w:rsidP="00461B8E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35FBD0F1" w14:textId="77777777" w:rsidR="00DF47B5" w:rsidRPr="008B4808" w:rsidRDefault="00DF47B5" w:rsidP="00461B8E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188B8538" w14:textId="77777777" w:rsidR="00DF47B5" w:rsidRPr="008B4808" w:rsidRDefault="00DF47B5" w:rsidP="00461B8E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Unidades de Atención Terapéutica Comarca Oeste</w:t>
            </w:r>
          </w:p>
        </w:tc>
      </w:tr>
      <w:tr w:rsidR="00DF47B5" w:rsidRPr="008B4808" w14:paraId="4458284C" w14:textId="77777777" w:rsidTr="003C78D5">
        <w:tc>
          <w:tcPr>
            <w:tcW w:w="993" w:type="dxa"/>
            <w:vMerge/>
            <w:vAlign w:val="center"/>
          </w:tcPr>
          <w:p w14:paraId="17F8AF90" w14:textId="77777777" w:rsidR="00DF47B5" w:rsidRPr="008B4808" w:rsidRDefault="00DF47B5" w:rsidP="00D66F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 w:val="restart"/>
            <w:vAlign w:val="center"/>
          </w:tcPr>
          <w:p w14:paraId="3A73EAAC" w14:textId="77777777" w:rsidR="00DF47B5" w:rsidRPr="008B4808" w:rsidRDefault="00DF47B5" w:rsidP="00D66F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5273" w:type="dxa"/>
            <w:vAlign w:val="center"/>
          </w:tcPr>
          <w:p w14:paraId="0BFEADA4" w14:textId="0D04A76C" w:rsidR="00DF47B5" w:rsidRPr="008B4808" w:rsidRDefault="00DF47B5" w:rsidP="00D66F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Dirección General de Dependencia.</w:t>
            </w:r>
          </w:p>
        </w:tc>
      </w:tr>
      <w:tr w:rsidR="00DF47B5" w:rsidRPr="008B4808" w14:paraId="1308A6B8" w14:textId="77777777" w:rsidTr="003C78D5">
        <w:tc>
          <w:tcPr>
            <w:tcW w:w="993" w:type="dxa"/>
            <w:vMerge/>
            <w:vAlign w:val="center"/>
          </w:tcPr>
          <w:p w14:paraId="050EBC89" w14:textId="77777777" w:rsidR="00DF47B5" w:rsidRPr="008B4808" w:rsidRDefault="00DF47B5" w:rsidP="00D66F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21638DD7" w14:textId="77777777" w:rsidR="00DF47B5" w:rsidRPr="008B4808" w:rsidRDefault="00DF47B5" w:rsidP="00D66F9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0345422F" w14:textId="06979B20" w:rsidR="00DF47B5" w:rsidRPr="008B4808" w:rsidRDefault="00DF47B5" w:rsidP="00D66F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IRPF 2021</w:t>
            </w:r>
          </w:p>
        </w:tc>
      </w:tr>
      <w:tr w:rsidR="00DF47B5" w:rsidRPr="008B4808" w14:paraId="20639BF6" w14:textId="77777777" w:rsidTr="003C78D5">
        <w:tc>
          <w:tcPr>
            <w:tcW w:w="993" w:type="dxa"/>
            <w:vMerge/>
            <w:vAlign w:val="center"/>
          </w:tcPr>
          <w:p w14:paraId="4049DCCC" w14:textId="77777777" w:rsidR="00DF47B5" w:rsidRPr="008B4808" w:rsidRDefault="00DF47B5" w:rsidP="00D66F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6CA862F6" w14:textId="77777777" w:rsidR="00DF47B5" w:rsidRPr="008B4808" w:rsidRDefault="00DF47B5" w:rsidP="00D66F9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12E96F68" w14:textId="18842BAF" w:rsidR="00DF47B5" w:rsidRPr="008B4808" w:rsidRDefault="00AA58DB" w:rsidP="00D66F9D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Dirección General de Coordinación y Apoyo a la Vicepresidencia del Gobierno de Canarias</w:t>
            </w:r>
          </w:p>
        </w:tc>
      </w:tr>
      <w:tr w:rsidR="00DF47B5" w:rsidRPr="008B4808" w14:paraId="60E0CBC7" w14:textId="77777777" w:rsidTr="003C78D5">
        <w:tc>
          <w:tcPr>
            <w:tcW w:w="993" w:type="dxa"/>
            <w:vMerge/>
            <w:vAlign w:val="center"/>
          </w:tcPr>
          <w:p w14:paraId="01225ED4" w14:textId="77777777" w:rsidR="00DF47B5" w:rsidRPr="008B4808" w:rsidRDefault="00DF47B5" w:rsidP="00D66F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1E9CA922" w14:textId="77777777" w:rsidR="00DF47B5" w:rsidRPr="008B4808" w:rsidRDefault="00DF47B5" w:rsidP="00D66F9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7B114714" w14:textId="28419C42" w:rsidR="00DF47B5" w:rsidRPr="008B4808" w:rsidRDefault="008B4808" w:rsidP="00D66F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Servicio Canario de empleo ISAL 202</w:t>
            </w:r>
            <w:r w:rsidR="00AA58DB">
              <w:rPr>
                <w:rFonts w:ascii="Arial Narrow" w:hAnsi="Arial Narrow" w:cs="Arial"/>
                <w:color w:val="000000" w:themeColor="text1"/>
              </w:rPr>
              <w:t>0</w:t>
            </w:r>
          </w:p>
        </w:tc>
      </w:tr>
      <w:tr w:rsidR="00D66F9D" w:rsidRPr="008B4808" w14:paraId="6A559268" w14:textId="77777777" w:rsidTr="003C78D5">
        <w:tc>
          <w:tcPr>
            <w:tcW w:w="993" w:type="dxa"/>
            <w:vMerge/>
            <w:vAlign w:val="center"/>
          </w:tcPr>
          <w:p w14:paraId="11376FC6" w14:textId="77777777" w:rsidR="00D66F9D" w:rsidRPr="008B4808" w:rsidRDefault="00D66F9D" w:rsidP="00D66F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16C7B69B" w14:textId="5D619B09" w:rsidR="00D66F9D" w:rsidRPr="008B4808" w:rsidRDefault="00D66F9D" w:rsidP="00D66F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Ayuntamiento</w:t>
            </w:r>
            <w:r w:rsidR="0096504C" w:rsidRPr="008B4808">
              <w:rPr>
                <w:rFonts w:ascii="Arial Narrow" w:hAnsi="Arial Narrow" w:cs="Arial"/>
                <w:color w:val="000000" w:themeColor="text1"/>
              </w:rPr>
              <w:t>s</w:t>
            </w:r>
          </w:p>
        </w:tc>
        <w:tc>
          <w:tcPr>
            <w:tcW w:w="5273" w:type="dxa"/>
            <w:vAlign w:val="center"/>
          </w:tcPr>
          <w:p w14:paraId="06B50A37" w14:textId="77777777" w:rsidR="00D66F9D" w:rsidRPr="008B4808" w:rsidRDefault="00D66F9D" w:rsidP="00D66F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Breña Baja - El Paso - Los Llanos</w:t>
            </w:r>
          </w:p>
        </w:tc>
      </w:tr>
      <w:tr w:rsidR="00D66F9D" w:rsidRPr="008B4808" w14:paraId="0E142586" w14:textId="77777777" w:rsidTr="003C78D5">
        <w:tc>
          <w:tcPr>
            <w:tcW w:w="993" w:type="dxa"/>
            <w:vMerge/>
            <w:vAlign w:val="center"/>
          </w:tcPr>
          <w:p w14:paraId="6FDE82FC" w14:textId="77777777" w:rsidR="00D66F9D" w:rsidRPr="008B4808" w:rsidRDefault="00D66F9D" w:rsidP="00D66F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4653EA45" w14:textId="77777777" w:rsidR="00D66F9D" w:rsidRPr="008B4808" w:rsidRDefault="00D66F9D" w:rsidP="00D66F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5273" w:type="dxa"/>
            <w:vAlign w:val="center"/>
          </w:tcPr>
          <w:p w14:paraId="574346A5" w14:textId="77777777" w:rsidR="0037347F" w:rsidRPr="008B4808" w:rsidRDefault="00D66F9D" w:rsidP="00DF47B5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  <w:p w14:paraId="3F972658" w14:textId="77777777" w:rsidR="00D66F9D" w:rsidRDefault="00D66F9D" w:rsidP="00DF47B5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Fundación CajaCanarias</w:t>
            </w:r>
          </w:p>
          <w:p w14:paraId="22DCDCED" w14:textId="07F9D973" w:rsidR="00AA58DB" w:rsidRPr="008B4808" w:rsidRDefault="00AA58DB" w:rsidP="00DF47B5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DISA</w:t>
            </w:r>
          </w:p>
        </w:tc>
      </w:tr>
      <w:tr w:rsidR="008B4808" w:rsidRPr="008B4808" w14:paraId="54B11C5E" w14:textId="77777777" w:rsidTr="003C78D5">
        <w:tc>
          <w:tcPr>
            <w:tcW w:w="993" w:type="dxa"/>
            <w:vMerge w:val="restart"/>
            <w:vAlign w:val="center"/>
          </w:tcPr>
          <w:p w14:paraId="113E7BAA" w14:textId="0432C418" w:rsidR="008B4808" w:rsidRPr="008B4808" w:rsidRDefault="008B4808" w:rsidP="00FC2D83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8B4808">
              <w:rPr>
                <w:rFonts w:ascii="Arial Narrow" w:hAnsi="Arial Narrow" w:cs="Arial"/>
                <w:b/>
                <w:color w:val="000000" w:themeColor="text1"/>
              </w:rPr>
              <w:t>202</w:t>
            </w:r>
            <w:r>
              <w:rPr>
                <w:rFonts w:ascii="Arial Narrow" w:hAnsi="Arial Narrow" w:cs="Arial"/>
                <w:b/>
                <w:color w:val="000000" w:themeColor="text1"/>
              </w:rPr>
              <w:t>2</w:t>
            </w:r>
          </w:p>
        </w:tc>
        <w:tc>
          <w:tcPr>
            <w:tcW w:w="3657" w:type="dxa"/>
            <w:vMerge w:val="restart"/>
            <w:vAlign w:val="center"/>
          </w:tcPr>
          <w:p w14:paraId="251AEC6C" w14:textId="77777777" w:rsidR="008B4808" w:rsidRPr="008B4808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73" w:type="dxa"/>
            <w:vAlign w:val="center"/>
          </w:tcPr>
          <w:p w14:paraId="14EC9F8A" w14:textId="77777777" w:rsidR="008B4808" w:rsidRPr="00505C1D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</w:tc>
      </w:tr>
      <w:tr w:rsidR="008B4808" w:rsidRPr="008B4808" w14:paraId="33116B78" w14:textId="77777777" w:rsidTr="003C78D5">
        <w:tc>
          <w:tcPr>
            <w:tcW w:w="993" w:type="dxa"/>
            <w:vMerge/>
            <w:vAlign w:val="center"/>
          </w:tcPr>
          <w:p w14:paraId="299A1492" w14:textId="77777777" w:rsidR="008B4808" w:rsidRPr="008B4808" w:rsidRDefault="008B4808" w:rsidP="00FC2D83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1713F763" w14:textId="77777777" w:rsidR="008B4808" w:rsidRPr="008B4808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74065C57" w14:textId="77777777" w:rsidR="008B4808" w:rsidRPr="00505C1D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Subvenciones para Asociaciones. Discapacidad</w:t>
            </w:r>
          </w:p>
        </w:tc>
      </w:tr>
      <w:tr w:rsidR="008B4808" w:rsidRPr="008B4808" w14:paraId="7CF7F0E8" w14:textId="77777777" w:rsidTr="003C78D5">
        <w:tc>
          <w:tcPr>
            <w:tcW w:w="993" w:type="dxa"/>
            <w:vMerge/>
            <w:vAlign w:val="center"/>
          </w:tcPr>
          <w:p w14:paraId="183CD013" w14:textId="77777777" w:rsidR="008B4808" w:rsidRPr="008B4808" w:rsidRDefault="008B4808" w:rsidP="00FC2D83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 w:val="restart"/>
            <w:vAlign w:val="center"/>
          </w:tcPr>
          <w:p w14:paraId="700726CA" w14:textId="77777777" w:rsidR="008B4808" w:rsidRPr="008B4808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5273" w:type="dxa"/>
            <w:vAlign w:val="center"/>
          </w:tcPr>
          <w:p w14:paraId="5D6814EF" w14:textId="77777777" w:rsidR="008B4808" w:rsidRPr="00505C1D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Dirección General de Dependencia.</w:t>
            </w:r>
          </w:p>
        </w:tc>
      </w:tr>
      <w:tr w:rsidR="008B4808" w:rsidRPr="008B4808" w14:paraId="48DDCA8E" w14:textId="77777777" w:rsidTr="003C78D5">
        <w:tc>
          <w:tcPr>
            <w:tcW w:w="993" w:type="dxa"/>
            <w:vMerge/>
            <w:vAlign w:val="center"/>
          </w:tcPr>
          <w:p w14:paraId="4EE1FD8D" w14:textId="77777777" w:rsidR="008B4808" w:rsidRPr="008B4808" w:rsidRDefault="008B4808" w:rsidP="00FC2D83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4EC8DB12" w14:textId="77777777" w:rsidR="008B4808" w:rsidRPr="008B4808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0A891B02" w14:textId="77777777" w:rsidR="008B4808" w:rsidRPr="00505C1D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IRPF 2021</w:t>
            </w:r>
          </w:p>
        </w:tc>
      </w:tr>
      <w:tr w:rsidR="008B4808" w:rsidRPr="008B4808" w14:paraId="21571B25" w14:textId="77777777" w:rsidTr="003C78D5">
        <w:tc>
          <w:tcPr>
            <w:tcW w:w="993" w:type="dxa"/>
            <w:vMerge/>
            <w:vAlign w:val="center"/>
          </w:tcPr>
          <w:p w14:paraId="7FB09794" w14:textId="77777777" w:rsidR="008B4808" w:rsidRPr="008B4808" w:rsidRDefault="008B4808" w:rsidP="00FC2D83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Merge/>
            <w:vAlign w:val="center"/>
          </w:tcPr>
          <w:p w14:paraId="34B3FB7B" w14:textId="77777777" w:rsidR="008B4808" w:rsidRPr="008B4808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5273" w:type="dxa"/>
            <w:vAlign w:val="center"/>
          </w:tcPr>
          <w:p w14:paraId="77C37B1E" w14:textId="5EF80851" w:rsidR="008B4808" w:rsidRPr="00505C1D" w:rsidRDefault="00505C1D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Dirección General de Coordinación y Apoyo a la Vicepresidencia</w:t>
            </w:r>
          </w:p>
        </w:tc>
      </w:tr>
      <w:tr w:rsidR="00505C1D" w:rsidRPr="008B4808" w14:paraId="46310140" w14:textId="77777777" w:rsidTr="003C78D5">
        <w:tc>
          <w:tcPr>
            <w:tcW w:w="993" w:type="dxa"/>
            <w:vMerge/>
            <w:vAlign w:val="center"/>
          </w:tcPr>
          <w:p w14:paraId="7A5D29EC" w14:textId="77777777" w:rsidR="00505C1D" w:rsidRPr="008B4808" w:rsidRDefault="00505C1D" w:rsidP="00FC2D83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631E4F39" w14:textId="4681CC1B" w:rsidR="00505C1D" w:rsidRPr="008B4808" w:rsidRDefault="00505C1D" w:rsidP="00FC2D83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Ayuntamiento de Breña Baja</w:t>
            </w:r>
          </w:p>
        </w:tc>
        <w:tc>
          <w:tcPr>
            <w:tcW w:w="5273" w:type="dxa"/>
            <w:vAlign w:val="center"/>
          </w:tcPr>
          <w:p w14:paraId="46E7453E" w14:textId="77777777" w:rsidR="00505C1D" w:rsidRPr="0052369D" w:rsidRDefault="00505C1D" w:rsidP="0052369D">
            <w:pPr>
              <w:pStyle w:val="Prrafodelista"/>
              <w:numPr>
                <w:ilvl w:val="0"/>
                <w:numId w:val="12"/>
              </w:numPr>
              <w:rPr>
                <w:rFonts w:ascii="Arial Narrow" w:hAnsi="Arial Narrow" w:cs="Arial"/>
                <w:color w:val="000000" w:themeColor="text1"/>
              </w:rPr>
            </w:pPr>
            <w:r w:rsidRPr="0052369D">
              <w:rPr>
                <w:rFonts w:ascii="Arial Narrow" w:hAnsi="Arial Narrow" w:cs="Arial"/>
                <w:color w:val="000000" w:themeColor="text1"/>
              </w:rPr>
              <w:t>Gestión de las plazas insulares del Centro de Día Las Ledas</w:t>
            </w:r>
          </w:p>
          <w:p w14:paraId="1CD22DBA" w14:textId="6AB7BE78" w:rsidR="0052369D" w:rsidRPr="0052369D" w:rsidRDefault="0052369D" w:rsidP="0052369D">
            <w:pPr>
              <w:pStyle w:val="Prrafodelista"/>
              <w:numPr>
                <w:ilvl w:val="0"/>
                <w:numId w:val="12"/>
              </w:numPr>
              <w:rPr>
                <w:rFonts w:ascii="Arial Narrow" w:hAnsi="Arial Narrow" w:cs="Arial"/>
                <w:color w:val="000000" w:themeColor="text1"/>
              </w:rPr>
            </w:pPr>
            <w:r w:rsidRPr="0052369D">
              <w:rPr>
                <w:rFonts w:ascii="Arial Narrow" w:hAnsi="Arial Narrow" w:cs="Arial"/>
                <w:color w:val="000000" w:themeColor="text1"/>
              </w:rPr>
              <w:t>Gestión de las Plazas del SAD para Personas Dependientes del municipio.</w:t>
            </w:r>
          </w:p>
        </w:tc>
      </w:tr>
      <w:tr w:rsidR="008B4808" w:rsidRPr="008B4808" w14:paraId="241EF1C6" w14:textId="77777777" w:rsidTr="003C78D5">
        <w:tc>
          <w:tcPr>
            <w:tcW w:w="993" w:type="dxa"/>
            <w:vMerge/>
            <w:vAlign w:val="center"/>
          </w:tcPr>
          <w:p w14:paraId="30CA4A7C" w14:textId="77777777" w:rsidR="008B4808" w:rsidRPr="008B4808" w:rsidRDefault="008B4808" w:rsidP="00FC2D83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5B984785" w14:textId="77777777" w:rsidR="008B4808" w:rsidRPr="008B4808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5273" w:type="dxa"/>
            <w:vAlign w:val="center"/>
          </w:tcPr>
          <w:p w14:paraId="516C9C60" w14:textId="77777777" w:rsidR="008B4808" w:rsidRPr="00505C1D" w:rsidRDefault="008B4808" w:rsidP="008B4808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</w:p>
          <w:p w14:paraId="53174E25" w14:textId="77777777" w:rsidR="008B4808" w:rsidRDefault="008B4808" w:rsidP="008B4808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Los Llanos</w:t>
            </w:r>
          </w:p>
          <w:p w14:paraId="7BFC964D" w14:textId="684E58FF" w:rsidR="00505C1D" w:rsidRPr="00505C1D" w:rsidRDefault="00505C1D" w:rsidP="008B4808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Breña Baja</w:t>
            </w:r>
          </w:p>
        </w:tc>
      </w:tr>
      <w:tr w:rsidR="008B4808" w:rsidRPr="008B4808" w14:paraId="043D6DA5" w14:textId="77777777" w:rsidTr="003C78D5">
        <w:tc>
          <w:tcPr>
            <w:tcW w:w="993" w:type="dxa"/>
            <w:vMerge/>
            <w:vAlign w:val="center"/>
          </w:tcPr>
          <w:p w14:paraId="522DFEB0" w14:textId="77777777" w:rsidR="008B4808" w:rsidRPr="008B4808" w:rsidRDefault="008B4808" w:rsidP="00FC2D83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499083E6" w14:textId="77777777" w:rsidR="008B4808" w:rsidRPr="008B4808" w:rsidRDefault="008B4808" w:rsidP="00FC2D83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5273" w:type="dxa"/>
            <w:vAlign w:val="center"/>
          </w:tcPr>
          <w:p w14:paraId="30388B1C" w14:textId="3D1BE2F1" w:rsidR="008B4808" w:rsidRPr="00505C1D" w:rsidRDefault="008B4808" w:rsidP="00505C1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</w:tc>
      </w:tr>
      <w:tr w:rsidR="0052369D" w:rsidRPr="008B4808" w14:paraId="2CC4502B" w14:textId="77777777" w:rsidTr="003C78D5">
        <w:tc>
          <w:tcPr>
            <w:tcW w:w="993" w:type="dxa"/>
            <w:vMerge w:val="restart"/>
            <w:vAlign w:val="center"/>
          </w:tcPr>
          <w:p w14:paraId="7086B049" w14:textId="0FA9307F" w:rsidR="0052369D" w:rsidRPr="002F3E5B" w:rsidRDefault="0052369D" w:rsidP="0052369D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  <w:r w:rsidRPr="002F3E5B">
              <w:rPr>
                <w:rFonts w:ascii="Arial Narrow" w:hAnsi="Arial Narrow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3657" w:type="dxa"/>
            <w:vAlign w:val="center"/>
          </w:tcPr>
          <w:p w14:paraId="7A25DFF8" w14:textId="50E28905" w:rsidR="0052369D" w:rsidRPr="008B4808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73" w:type="dxa"/>
            <w:vAlign w:val="center"/>
          </w:tcPr>
          <w:p w14:paraId="5D30A29D" w14:textId="77777777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  <w:p w14:paraId="209D90FA" w14:textId="77777777" w:rsidR="007B22F8" w:rsidRDefault="007B22F8" w:rsidP="00800E11">
            <w:pPr>
              <w:pStyle w:val="Prrafodelista"/>
              <w:numPr>
                <w:ilvl w:val="0"/>
                <w:numId w:val="10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 w:rsidRPr="007B22F8">
              <w:rPr>
                <w:rFonts w:ascii="Arial Narrow" w:hAnsi="Arial Narrow" w:cs="Arial"/>
                <w:color w:val="000000" w:themeColor="text1"/>
              </w:rPr>
              <w:t>Subvenciones para Asociaciones. Discapacidad</w:t>
            </w:r>
          </w:p>
          <w:p w14:paraId="0A9CEF58" w14:textId="7A080465" w:rsidR="007B22F8" w:rsidRPr="007B22F8" w:rsidRDefault="007B22F8" w:rsidP="00800E11">
            <w:pPr>
              <w:pStyle w:val="Prrafodelista"/>
              <w:numPr>
                <w:ilvl w:val="0"/>
                <w:numId w:val="10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 w:rsidRPr="007B22F8">
              <w:rPr>
                <w:rFonts w:ascii="Arial Narrow" w:hAnsi="Arial Narrow" w:cs="Arial"/>
                <w:color w:val="000000" w:themeColor="text1"/>
              </w:rPr>
              <w:t>Convenio AFA. Información, orientación y</w:t>
            </w:r>
          </w:p>
          <w:p w14:paraId="1A0E2C40" w14:textId="4196B505" w:rsidR="007B22F8" w:rsidRPr="00505C1D" w:rsidRDefault="007B22F8" w:rsidP="007B22F8">
            <w:pPr>
              <w:pStyle w:val="Prrafodelista"/>
              <w:rPr>
                <w:rFonts w:ascii="Arial Narrow" w:hAnsi="Arial Narrow" w:cs="Arial"/>
                <w:color w:val="000000" w:themeColor="text1"/>
              </w:rPr>
            </w:pPr>
            <w:r w:rsidRPr="007B22F8">
              <w:rPr>
                <w:rFonts w:ascii="Arial Narrow" w:hAnsi="Arial Narrow" w:cs="Arial"/>
                <w:color w:val="000000" w:themeColor="text1"/>
              </w:rPr>
              <w:lastRenderedPageBreak/>
              <w:t>Valoración centros sociosanitarios de la isla</w:t>
            </w:r>
          </w:p>
        </w:tc>
      </w:tr>
      <w:tr w:rsidR="0052369D" w:rsidRPr="008B4808" w14:paraId="500F8222" w14:textId="77777777" w:rsidTr="003C78D5">
        <w:tc>
          <w:tcPr>
            <w:tcW w:w="993" w:type="dxa"/>
            <w:vMerge/>
            <w:vAlign w:val="center"/>
          </w:tcPr>
          <w:p w14:paraId="4C9F999B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21D4ACF9" w14:textId="558FB7DA" w:rsidR="0052369D" w:rsidRPr="008B4808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5273" w:type="dxa"/>
            <w:vAlign w:val="center"/>
          </w:tcPr>
          <w:p w14:paraId="001F822D" w14:textId="77777777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Dirección General de Coordinación y Apoyo a la Vicepresidencia</w:t>
            </w:r>
          </w:p>
          <w:p w14:paraId="76FC81E1" w14:textId="27EF0B7A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IRPF 2022</w:t>
            </w:r>
          </w:p>
        </w:tc>
      </w:tr>
      <w:tr w:rsidR="0052369D" w:rsidRPr="008B4808" w14:paraId="6C330B26" w14:textId="77777777" w:rsidTr="003C78D5">
        <w:tc>
          <w:tcPr>
            <w:tcW w:w="993" w:type="dxa"/>
            <w:vMerge/>
            <w:vAlign w:val="center"/>
          </w:tcPr>
          <w:p w14:paraId="75CBD4B7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27AC7A47" w14:textId="657000C6" w:rsidR="0052369D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Ayuntamiento de Breña Baja</w:t>
            </w:r>
          </w:p>
        </w:tc>
        <w:tc>
          <w:tcPr>
            <w:tcW w:w="5273" w:type="dxa"/>
            <w:vAlign w:val="center"/>
          </w:tcPr>
          <w:p w14:paraId="32039C0A" w14:textId="77777777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Gestión de las plazas insulares del Centro de Día Las Ledas</w:t>
            </w:r>
          </w:p>
          <w:p w14:paraId="1EDBAAC5" w14:textId="48C1A79A" w:rsidR="0052369D" w:rsidRPr="00505C1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Gestión de las Plazas del SAD para Personas Dependientes del municipio.</w:t>
            </w:r>
          </w:p>
        </w:tc>
      </w:tr>
      <w:tr w:rsidR="0052369D" w:rsidRPr="008B4808" w14:paraId="2E00B45D" w14:textId="77777777" w:rsidTr="003C78D5">
        <w:tc>
          <w:tcPr>
            <w:tcW w:w="993" w:type="dxa"/>
            <w:vMerge/>
            <w:vAlign w:val="center"/>
          </w:tcPr>
          <w:p w14:paraId="6CA65785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4478681A" w14:textId="10F0DE8B" w:rsidR="0052369D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Ayuntamientos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de Los Llanos de Aridane</w:t>
            </w:r>
          </w:p>
        </w:tc>
        <w:tc>
          <w:tcPr>
            <w:tcW w:w="5273" w:type="dxa"/>
            <w:vAlign w:val="center"/>
          </w:tcPr>
          <w:p w14:paraId="5A3E95AB" w14:textId="69FD6D00" w:rsidR="0052369D" w:rsidRPr="0052369D" w:rsidRDefault="0052369D" w:rsidP="0052369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Subvenciones Asociaciones sin Ánimo de lucro. Actividades de carácter social.</w:t>
            </w:r>
          </w:p>
        </w:tc>
      </w:tr>
      <w:tr w:rsidR="0052369D" w:rsidRPr="008B4808" w14:paraId="148DB935" w14:textId="77777777" w:rsidTr="003C78D5">
        <w:tc>
          <w:tcPr>
            <w:tcW w:w="993" w:type="dxa"/>
            <w:vMerge/>
            <w:vAlign w:val="center"/>
          </w:tcPr>
          <w:p w14:paraId="07069ECC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2406A24C" w14:textId="5F875C8F" w:rsidR="0052369D" w:rsidRPr="008B4808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5273" w:type="dxa"/>
            <w:vAlign w:val="center"/>
          </w:tcPr>
          <w:p w14:paraId="2D8CFB34" w14:textId="63BBE278" w:rsidR="0052369D" w:rsidRDefault="0052369D" w:rsidP="0052369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Obra Social La Caixa</w:t>
            </w:r>
            <w:r>
              <w:rPr>
                <w:rFonts w:ascii="Arial Narrow" w:hAnsi="Arial Narrow" w:cs="Arial"/>
                <w:color w:val="000000" w:themeColor="text1"/>
              </w:rPr>
              <w:t>. Convocatoria Regional Canaria.</w:t>
            </w:r>
          </w:p>
        </w:tc>
      </w:tr>
      <w:tr w:rsidR="0052369D" w:rsidRPr="008B4808" w14:paraId="79DF3773" w14:textId="77777777" w:rsidTr="003C78D5">
        <w:tc>
          <w:tcPr>
            <w:tcW w:w="993" w:type="dxa"/>
            <w:vMerge w:val="restart"/>
            <w:vAlign w:val="center"/>
          </w:tcPr>
          <w:p w14:paraId="2CA708DD" w14:textId="1FFD262A" w:rsidR="0052369D" w:rsidRPr="002F3E5B" w:rsidRDefault="0052369D" w:rsidP="0052369D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  <w:r w:rsidRPr="002F3E5B">
              <w:rPr>
                <w:rFonts w:ascii="Arial Narrow" w:hAnsi="Arial Narrow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3657" w:type="dxa"/>
            <w:vAlign w:val="center"/>
          </w:tcPr>
          <w:p w14:paraId="1F0BE080" w14:textId="46DB7AEB" w:rsidR="0052369D" w:rsidRPr="008B4808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73" w:type="dxa"/>
            <w:vAlign w:val="center"/>
          </w:tcPr>
          <w:p w14:paraId="21378273" w14:textId="77777777" w:rsidR="0052369D" w:rsidRDefault="0052369D" w:rsidP="0052369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  <w:p w14:paraId="1B133E2A" w14:textId="77777777" w:rsidR="007B22F8" w:rsidRDefault="007B22F8" w:rsidP="0052369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 xml:space="preserve">Subvenciones </w:t>
            </w:r>
            <w:r>
              <w:rPr>
                <w:rFonts w:ascii="Arial Narrow" w:hAnsi="Arial Narrow" w:cs="Arial"/>
                <w:color w:val="000000" w:themeColor="text1"/>
              </w:rPr>
              <w:t>Nominativas</w:t>
            </w:r>
            <w:r w:rsidRPr="00505C1D">
              <w:rPr>
                <w:rFonts w:ascii="Arial Narrow" w:hAnsi="Arial Narrow" w:cs="Arial"/>
                <w:color w:val="000000" w:themeColor="text1"/>
              </w:rPr>
              <w:t xml:space="preserve"> Asociaciones. Discapacidad</w:t>
            </w:r>
          </w:p>
          <w:p w14:paraId="4C169353" w14:textId="77777777" w:rsidR="007B22F8" w:rsidRPr="007B22F8" w:rsidRDefault="007B22F8" w:rsidP="007B22F8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7B22F8">
              <w:rPr>
                <w:rFonts w:ascii="Arial Narrow" w:hAnsi="Arial Narrow" w:cs="Arial"/>
                <w:color w:val="000000" w:themeColor="text1"/>
              </w:rPr>
              <w:t>Convenio AFA. Información, orientación y</w:t>
            </w:r>
          </w:p>
          <w:p w14:paraId="25B05CA7" w14:textId="191EB15E" w:rsidR="007B22F8" w:rsidRPr="00505C1D" w:rsidRDefault="007B22F8" w:rsidP="007B22F8">
            <w:pPr>
              <w:pStyle w:val="Prrafodelista"/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7B22F8">
              <w:rPr>
                <w:rFonts w:ascii="Arial Narrow" w:hAnsi="Arial Narrow" w:cs="Arial"/>
                <w:color w:val="000000" w:themeColor="text1"/>
              </w:rPr>
              <w:t>Valoración centros sociosanitarios de la isla</w:t>
            </w:r>
          </w:p>
        </w:tc>
      </w:tr>
      <w:tr w:rsidR="0052369D" w:rsidRPr="008B4808" w14:paraId="5AE58F1F" w14:textId="77777777" w:rsidTr="003C78D5">
        <w:tc>
          <w:tcPr>
            <w:tcW w:w="993" w:type="dxa"/>
            <w:vMerge/>
            <w:vAlign w:val="center"/>
          </w:tcPr>
          <w:p w14:paraId="503CFA8E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4E650628" w14:textId="27565370" w:rsidR="0052369D" w:rsidRPr="008B4808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5273" w:type="dxa"/>
            <w:vAlign w:val="center"/>
          </w:tcPr>
          <w:p w14:paraId="35CBAAF5" w14:textId="77777777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Vicepresidencia Gobierno de Canarias</w:t>
            </w:r>
          </w:p>
          <w:p w14:paraId="616A467A" w14:textId="77777777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IRPF 2023</w:t>
            </w:r>
          </w:p>
          <w:p w14:paraId="14AA0DF1" w14:textId="451EAF7B" w:rsidR="0052369D" w:rsidRDefault="0052369D" w:rsidP="0052369D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DG Dependencia y Discapacidad</w:t>
            </w:r>
          </w:p>
        </w:tc>
      </w:tr>
      <w:tr w:rsidR="0052369D" w:rsidRPr="008B4808" w14:paraId="598BEC61" w14:textId="77777777" w:rsidTr="003C78D5">
        <w:tc>
          <w:tcPr>
            <w:tcW w:w="993" w:type="dxa"/>
            <w:vMerge/>
            <w:vAlign w:val="center"/>
          </w:tcPr>
          <w:p w14:paraId="6D610618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3E33A714" w14:textId="27CE577F" w:rsidR="0052369D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Ayuntamiento de Breña Baja</w:t>
            </w:r>
          </w:p>
        </w:tc>
        <w:tc>
          <w:tcPr>
            <w:tcW w:w="5273" w:type="dxa"/>
            <w:vAlign w:val="center"/>
          </w:tcPr>
          <w:p w14:paraId="31FF6EE4" w14:textId="77777777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Gestión de las plazas insulares del Centro de Día Las Ledas</w:t>
            </w:r>
          </w:p>
          <w:p w14:paraId="5E9D7485" w14:textId="2F4DECCF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Gestión de las Plazas del SAD para Personas Dependientes del municipio.</w:t>
            </w:r>
          </w:p>
        </w:tc>
      </w:tr>
      <w:tr w:rsidR="0052369D" w:rsidRPr="008B4808" w14:paraId="2882EC8B" w14:textId="77777777" w:rsidTr="003C78D5">
        <w:tc>
          <w:tcPr>
            <w:tcW w:w="993" w:type="dxa"/>
            <w:vMerge/>
            <w:vAlign w:val="center"/>
          </w:tcPr>
          <w:p w14:paraId="7C357593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29EC9173" w14:textId="3A6C0B95" w:rsidR="0052369D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Ayuntamientos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de Los Llanos de Aridane</w:t>
            </w:r>
          </w:p>
        </w:tc>
        <w:tc>
          <w:tcPr>
            <w:tcW w:w="5273" w:type="dxa"/>
            <w:vAlign w:val="center"/>
          </w:tcPr>
          <w:p w14:paraId="7394A4CB" w14:textId="5E051D62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Subvenciones Asociaciones sin Ánimo de lucro. Actividades de carácter social.</w:t>
            </w:r>
          </w:p>
        </w:tc>
      </w:tr>
      <w:tr w:rsidR="0052369D" w:rsidRPr="008B4808" w14:paraId="6086A57C" w14:textId="77777777" w:rsidTr="003C78D5">
        <w:tc>
          <w:tcPr>
            <w:tcW w:w="993" w:type="dxa"/>
            <w:vMerge/>
            <w:vAlign w:val="center"/>
          </w:tcPr>
          <w:p w14:paraId="6FF6D06A" w14:textId="77777777" w:rsidR="0052369D" w:rsidRDefault="0052369D" w:rsidP="0052369D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6AA65A0E" w14:textId="28876A3A" w:rsidR="0052369D" w:rsidRPr="008B4808" w:rsidRDefault="0052369D" w:rsidP="0052369D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5273" w:type="dxa"/>
            <w:vAlign w:val="center"/>
          </w:tcPr>
          <w:p w14:paraId="0AD9CC7E" w14:textId="6E03074A" w:rsidR="0052369D" w:rsidRDefault="0052369D" w:rsidP="0052369D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Obra Social La Caixa</w:t>
            </w:r>
            <w:r>
              <w:rPr>
                <w:rFonts w:ascii="Arial Narrow" w:hAnsi="Arial Narrow" w:cs="Arial"/>
                <w:color w:val="000000" w:themeColor="text1"/>
              </w:rPr>
              <w:t>. Convocatoria Regional Canaria.</w:t>
            </w:r>
          </w:p>
        </w:tc>
      </w:tr>
      <w:tr w:rsidR="00484127" w:rsidRPr="008B4808" w14:paraId="42DCAB23" w14:textId="77777777" w:rsidTr="003C78D5">
        <w:tc>
          <w:tcPr>
            <w:tcW w:w="993" w:type="dxa"/>
            <w:vMerge w:val="restart"/>
            <w:vAlign w:val="center"/>
          </w:tcPr>
          <w:p w14:paraId="3AE2C29B" w14:textId="21EFEBB6" w:rsidR="00484127" w:rsidRDefault="00484127" w:rsidP="00484127">
            <w:pPr>
              <w:jc w:val="center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3657" w:type="dxa"/>
            <w:vAlign w:val="center"/>
          </w:tcPr>
          <w:p w14:paraId="28507AAB" w14:textId="33961471" w:rsidR="00484127" w:rsidRPr="008B4808" w:rsidRDefault="00484127" w:rsidP="00484127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73" w:type="dxa"/>
            <w:vAlign w:val="center"/>
          </w:tcPr>
          <w:p w14:paraId="1F9B034D" w14:textId="77777777" w:rsidR="00484127" w:rsidRDefault="00484127" w:rsidP="00484127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  <w:p w14:paraId="18DA690E" w14:textId="77777777" w:rsidR="00484127" w:rsidRDefault="00484127" w:rsidP="00484127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 xml:space="preserve">Subvenciones </w:t>
            </w:r>
            <w:r>
              <w:rPr>
                <w:rFonts w:ascii="Arial Narrow" w:hAnsi="Arial Narrow" w:cs="Arial"/>
                <w:color w:val="000000" w:themeColor="text1"/>
              </w:rPr>
              <w:t>Nominativas</w:t>
            </w:r>
            <w:r w:rsidRPr="00505C1D">
              <w:rPr>
                <w:rFonts w:ascii="Arial Narrow" w:hAnsi="Arial Narrow" w:cs="Arial"/>
                <w:color w:val="000000" w:themeColor="text1"/>
              </w:rPr>
              <w:t xml:space="preserve"> Asociaciones. Discapacidad</w:t>
            </w:r>
          </w:p>
          <w:p w14:paraId="0DFD0DE3" w14:textId="77777777" w:rsidR="00484127" w:rsidRPr="007B22F8" w:rsidRDefault="00484127" w:rsidP="00484127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7B22F8">
              <w:rPr>
                <w:rFonts w:ascii="Arial Narrow" w:hAnsi="Arial Narrow" w:cs="Arial"/>
                <w:color w:val="000000" w:themeColor="text1"/>
              </w:rPr>
              <w:t>Convenio AFA. Información, orientación y</w:t>
            </w:r>
          </w:p>
          <w:p w14:paraId="327EBB1A" w14:textId="400A8219" w:rsidR="00484127" w:rsidRPr="00505C1D" w:rsidRDefault="00484127" w:rsidP="00484127">
            <w:pPr>
              <w:pStyle w:val="Prrafodelista"/>
              <w:rPr>
                <w:rFonts w:ascii="Arial Narrow" w:hAnsi="Arial Narrow" w:cs="Arial"/>
                <w:color w:val="000000" w:themeColor="text1"/>
              </w:rPr>
            </w:pPr>
            <w:r w:rsidRPr="007B22F8">
              <w:rPr>
                <w:rFonts w:ascii="Arial Narrow" w:hAnsi="Arial Narrow" w:cs="Arial"/>
                <w:color w:val="000000" w:themeColor="text1"/>
              </w:rPr>
              <w:t>Valoración centros sociosanitarios de la isla</w:t>
            </w:r>
          </w:p>
        </w:tc>
      </w:tr>
      <w:tr w:rsidR="00484127" w:rsidRPr="008B4808" w14:paraId="607C36E7" w14:textId="77777777" w:rsidTr="003C78D5">
        <w:tc>
          <w:tcPr>
            <w:tcW w:w="993" w:type="dxa"/>
            <w:vMerge/>
            <w:vAlign w:val="center"/>
          </w:tcPr>
          <w:p w14:paraId="082D7900" w14:textId="77777777" w:rsidR="00484127" w:rsidRDefault="00484127" w:rsidP="00484127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5387B763" w14:textId="034372A8" w:rsidR="00484127" w:rsidRPr="008B4808" w:rsidRDefault="00484127" w:rsidP="00484127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5273" w:type="dxa"/>
            <w:vAlign w:val="center"/>
          </w:tcPr>
          <w:p w14:paraId="4D924962" w14:textId="77777777" w:rsidR="00484127" w:rsidRDefault="00484127" w:rsidP="00484127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Vicepresidencia Gobierno de Canarias</w:t>
            </w:r>
          </w:p>
          <w:p w14:paraId="18932842" w14:textId="13B0EEED" w:rsidR="00484127" w:rsidRPr="00505C1D" w:rsidRDefault="00484127" w:rsidP="006D4C7C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IRPF 2024</w:t>
            </w:r>
          </w:p>
        </w:tc>
      </w:tr>
      <w:tr w:rsidR="00484127" w:rsidRPr="008B4808" w14:paraId="12BAEBBE" w14:textId="77777777" w:rsidTr="003C78D5">
        <w:tc>
          <w:tcPr>
            <w:tcW w:w="993" w:type="dxa"/>
            <w:vMerge/>
            <w:vAlign w:val="center"/>
          </w:tcPr>
          <w:p w14:paraId="47B3686A" w14:textId="77777777" w:rsidR="00484127" w:rsidRDefault="00484127" w:rsidP="00484127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48B98878" w14:textId="02CA3911" w:rsidR="00484127" w:rsidRDefault="00484127" w:rsidP="00484127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Ayuntamiento de Breña Baja</w:t>
            </w:r>
          </w:p>
        </w:tc>
        <w:tc>
          <w:tcPr>
            <w:tcW w:w="5273" w:type="dxa"/>
            <w:vAlign w:val="center"/>
          </w:tcPr>
          <w:p w14:paraId="22FBE7FE" w14:textId="77777777" w:rsidR="00484127" w:rsidRDefault="00484127" w:rsidP="00484127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Gestión de las plazas insulares del Centro de Día Las Ledas</w:t>
            </w:r>
          </w:p>
          <w:p w14:paraId="10B534E5" w14:textId="34FFB233" w:rsidR="00484127" w:rsidRDefault="00484127" w:rsidP="00484127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Gestión de las Plazas del SAD para Personas Dependientes del municipio.</w:t>
            </w:r>
          </w:p>
        </w:tc>
      </w:tr>
      <w:tr w:rsidR="00484127" w:rsidRPr="008B4808" w14:paraId="31FEDA45" w14:textId="77777777" w:rsidTr="003C78D5">
        <w:tc>
          <w:tcPr>
            <w:tcW w:w="993" w:type="dxa"/>
            <w:vMerge/>
            <w:vAlign w:val="center"/>
          </w:tcPr>
          <w:p w14:paraId="7012C1F2" w14:textId="77777777" w:rsidR="00484127" w:rsidRDefault="00484127" w:rsidP="00484127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1AA76491" w14:textId="50641E7A" w:rsidR="00484127" w:rsidRDefault="00484127" w:rsidP="00484127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Ayuntamientos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de Los Llanos de Aridane</w:t>
            </w:r>
          </w:p>
        </w:tc>
        <w:tc>
          <w:tcPr>
            <w:tcW w:w="5273" w:type="dxa"/>
            <w:vAlign w:val="center"/>
          </w:tcPr>
          <w:p w14:paraId="22C9C7B3" w14:textId="2BF200E5" w:rsidR="00484127" w:rsidRDefault="00484127" w:rsidP="00484127">
            <w:pPr>
              <w:pStyle w:val="Prrafodelista"/>
              <w:numPr>
                <w:ilvl w:val="0"/>
                <w:numId w:val="10"/>
              </w:num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Subvenciones Asociaciones sin Ánimo de lucro. Actividades de carácter social.</w:t>
            </w:r>
          </w:p>
        </w:tc>
      </w:tr>
      <w:tr w:rsidR="00C82D45" w:rsidRPr="008B4808" w14:paraId="1C96897A" w14:textId="77777777" w:rsidTr="003C78D5">
        <w:tc>
          <w:tcPr>
            <w:tcW w:w="993" w:type="dxa"/>
            <w:vMerge w:val="restart"/>
            <w:vAlign w:val="center"/>
          </w:tcPr>
          <w:p w14:paraId="71440AC0" w14:textId="1013A233" w:rsidR="00C82D45" w:rsidRDefault="00C82D45" w:rsidP="00C82D45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3657" w:type="dxa"/>
            <w:vAlign w:val="center"/>
          </w:tcPr>
          <w:p w14:paraId="5A5D499B" w14:textId="426E43C9" w:rsidR="00C82D45" w:rsidRPr="008B4808" w:rsidRDefault="00C82D45" w:rsidP="00C82D45">
            <w:pPr>
              <w:rPr>
                <w:rFonts w:ascii="Arial Narrow" w:hAnsi="Arial Narrow" w:cs="Arial"/>
                <w:color w:val="000000" w:themeColor="text1"/>
              </w:rPr>
            </w:pPr>
            <w:r w:rsidRPr="008B4808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5273" w:type="dxa"/>
            <w:vAlign w:val="center"/>
          </w:tcPr>
          <w:p w14:paraId="47DDA1D7" w14:textId="4A46A83C" w:rsidR="00C82D45" w:rsidRDefault="00C82D45" w:rsidP="006D4C7C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 w:rsidRPr="00505C1D">
              <w:rPr>
                <w:rFonts w:ascii="Arial Narrow" w:hAnsi="Arial Narrow" w:cs="Arial"/>
                <w:color w:val="000000" w:themeColor="text1"/>
              </w:rPr>
              <w:t>Servicio de Promoción de Autonomía Personal</w:t>
            </w:r>
          </w:p>
        </w:tc>
      </w:tr>
      <w:tr w:rsidR="00C82D45" w:rsidRPr="008B4808" w14:paraId="35CAA658" w14:textId="77777777" w:rsidTr="003C78D5">
        <w:tc>
          <w:tcPr>
            <w:tcW w:w="993" w:type="dxa"/>
            <w:vMerge/>
            <w:vAlign w:val="center"/>
          </w:tcPr>
          <w:p w14:paraId="7D9D41AE" w14:textId="77777777" w:rsidR="00C82D45" w:rsidRDefault="00C82D45" w:rsidP="00C82D45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</w:rPr>
            </w:pPr>
          </w:p>
        </w:tc>
        <w:tc>
          <w:tcPr>
            <w:tcW w:w="3657" w:type="dxa"/>
            <w:vAlign w:val="center"/>
          </w:tcPr>
          <w:p w14:paraId="14EDAD6B" w14:textId="4ADF7CA1" w:rsidR="00C82D45" w:rsidRPr="008B4808" w:rsidRDefault="00C82D45" w:rsidP="00C82D45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Ayuntamiento de Breña Baja</w:t>
            </w:r>
          </w:p>
        </w:tc>
        <w:tc>
          <w:tcPr>
            <w:tcW w:w="5273" w:type="dxa"/>
            <w:vAlign w:val="center"/>
          </w:tcPr>
          <w:p w14:paraId="7D22A96D" w14:textId="4343782F" w:rsidR="00C82D45" w:rsidRPr="00505C1D" w:rsidRDefault="00C82D45" w:rsidP="00C82D45">
            <w:pPr>
              <w:pStyle w:val="Prrafodelista"/>
              <w:numPr>
                <w:ilvl w:val="0"/>
                <w:numId w:val="11"/>
              </w:numPr>
              <w:spacing w:line="240" w:lineRule="auto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Gestión de las Plazas del SAD para Personas Dependientes del municipio.</w:t>
            </w:r>
          </w:p>
        </w:tc>
      </w:tr>
    </w:tbl>
    <w:p w14:paraId="0A745D71" w14:textId="77777777" w:rsidR="00D66F9D" w:rsidRPr="008B4808" w:rsidRDefault="00D66F9D" w:rsidP="00346B5F">
      <w:pPr>
        <w:rPr>
          <w:rFonts w:ascii="Arial Narrow" w:hAnsi="Arial Narrow" w:cs="Arial"/>
          <w:b/>
          <w:color w:val="000000" w:themeColor="text1"/>
        </w:rPr>
      </w:pPr>
    </w:p>
    <w:sectPr w:rsidR="00D66F9D" w:rsidRPr="008B4808" w:rsidSect="004F1F3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5B735" w14:textId="77777777" w:rsidR="00521FF3" w:rsidRDefault="00521FF3" w:rsidP="00EB64D4">
      <w:pPr>
        <w:spacing w:after="0" w:line="240" w:lineRule="auto"/>
      </w:pPr>
      <w:r>
        <w:separator/>
      </w:r>
    </w:p>
  </w:endnote>
  <w:endnote w:type="continuationSeparator" w:id="0">
    <w:p w14:paraId="7C7A9727" w14:textId="77777777" w:rsidR="00521FF3" w:rsidRDefault="00521FF3" w:rsidP="00EB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6EE6" w14:textId="77777777" w:rsidR="00DF47B5" w:rsidRPr="00943574" w:rsidRDefault="00DF47B5" w:rsidP="00DF47B5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6B033C60" w14:textId="77777777" w:rsidR="00DF47B5" w:rsidRPr="00943574" w:rsidRDefault="00DF47B5" w:rsidP="00DF47B5">
    <w:pPr>
      <w:pStyle w:val="Piedepgina"/>
      <w:jc w:val="center"/>
      <w:rPr>
        <w:sz w:val="16"/>
        <w:szCs w:val="16"/>
      </w:rPr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</w:p>
  <w:p w14:paraId="6CCC7976" w14:textId="77777777" w:rsidR="00DF47B5" w:rsidRDefault="00DF47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0F09" w14:textId="77777777" w:rsidR="00521FF3" w:rsidRDefault="00521FF3" w:rsidP="00EB64D4">
      <w:pPr>
        <w:spacing w:after="0" w:line="240" w:lineRule="auto"/>
      </w:pPr>
      <w:r>
        <w:separator/>
      </w:r>
    </w:p>
  </w:footnote>
  <w:footnote w:type="continuationSeparator" w:id="0">
    <w:p w14:paraId="1C5D0877" w14:textId="77777777" w:rsidR="00521FF3" w:rsidRDefault="00521FF3" w:rsidP="00EB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3"/>
      <w:gridCol w:w="3522"/>
      <w:gridCol w:w="1728"/>
    </w:tblGrid>
    <w:tr w:rsidR="007209ED" w:rsidRPr="00CC516D" w14:paraId="337FBB51" w14:textId="77777777" w:rsidTr="00DF47B5">
      <w:trPr>
        <w:trHeight w:val="1265"/>
        <w:jc w:val="center"/>
      </w:trPr>
      <w:tc>
        <w:tcPr>
          <w:tcW w:w="4673" w:type="dxa"/>
          <w:vAlign w:val="center"/>
        </w:tcPr>
        <w:p w14:paraId="49DEB43D" w14:textId="77777777" w:rsidR="007209ED" w:rsidRPr="00CC516D" w:rsidRDefault="007209ED" w:rsidP="00E307C2">
          <w:pPr>
            <w:jc w:val="center"/>
            <w:rPr>
              <w:rFonts w:ascii="Trebuchet MS" w:hAnsi="Trebuchet MS"/>
              <w:b/>
              <w:bCs/>
              <w:sz w:val="28"/>
              <w:szCs w:val="28"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618E1BE1" wp14:editId="23D06BE5">
                <wp:extent cx="1536776" cy="715618"/>
                <wp:effectExtent l="0" t="0" r="6350" b="8890"/>
                <wp:docPr id="2" name="Imagen 2" descr="Logo AFA (Nuev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FA (Nuev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406" cy="715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2" w:type="dxa"/>
          <w:vAlign w:val="center"/>
        </w:tcPr>
        <w:p w14:paraId="7FB56A16" w14:textId="075864CB" w:rsidR="007209ED" w:rsidRPr="006707C1" w:rsidRDefault="007209ED" w:rsidP="00E307C2">
          <w:pPr>
            <w:pStyle w:val="Encabezado"/>
            <w:ind w:hanging="70"/>
            <w:jc w:val="center"/>
            <w:rPr>
              <w:rFonts w:ascii="Arial" w:hAnsi="Arial" w:cs="Arial"/>
              <w:b/>
              <w:bCs/>
              <w:sz w:val="24"/>
              <w:szCs w:val="24"/>
              <w:lang w:eastAsia="en-US"/>
            </w:rPr>
          </w:pPr>
          <w:r w:rsidRPr="00DF47B5">
            <w:rPr>
              <w:rFonts w:ascii="Arial" w:hAnsi="Arial" w:cs="Arial"/>
              <w:b/>
              <w:bCs/>
              <w:sz w:val="24"/>
              <w:szCs w:val="24"/>
              <w:lang w:eastAsia="en-US"/>
            </w:rPr>
            <w:t>Ayudas y Subvenciones</w:t>
          </w:r>
          <w:r w:rsidR="004C251E" w:rsidRPr="00DF47B5">
            <w:rPr>
              <w:rFonts w:ascii="Arial" w:hAnsi="Arial" w:cs="Arial"/>
              <w:b/>
              <w:bCs/>
              <w:sz w:val="24"/>
              <w:szCs w:val="24"/>
              <w:lang w:eastAsia="en-US"/>
            </w:rPr>
            <w:t xml:space="preserve"> </w:t>
          </w:r>
        </w:p>
      </w:tc>
      <w:tc>
        <w:tcPr>
          <w:tcW w:w="1728" w:type="dxa"/>
          <w:vAlign w:val="center"/>
        </w:tcPr>
        <w:p w14:paraId="6DB3DDB4" w14:textId="0EE963D3" w:rsidR="007209ED" w:rsidRPr="00CC516D" w:rsidRDefault="007209ED" w:rsidP="00E307C2">
          <w:pPr>
            <w:pStyle w:val="Encabezado"/>
            <w:spacing w:line="276" w:lineRule="auto"/>
            <w:jc w:val="center"/>
            <w:rPr>
              <w:rFonts w:ascii="Trebuchet MS" w:hAnsi="Trebuchet MS"/>
              <w:b/>
              <w:bCs/>
              <w:lang w:eastAsia="en-US"/>
            </w:rPr>
          </w:pPr>
          <w:r w:rsidRPr="00CC516D">
            <w:rPr>
              <w:rFonts w:ascii="Trebuchet MS" w:hAnsi="Trebuchet MS"/>
              <w:b/>
              <w:bCs/>
              <w:lang w:eastAsia="en-US"/>
            </w:rPr>
            <w:t xml:space="preserve">Página 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begin"/>
          </w:r>
          <w:r w:rsidRPr="00CC516D">
            <w:rPr>
              <w:rFonts w:ascii="Trebuchet MS" w:hAnsi="Trebuchet MS"/>
              <w:b/>
              <w:bCs/>
              <w:lang w:eastAsia="en-US"/>
            </w:rPr>
            <w:instrText xml:space="preserve"> PAGE </w:instrTex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separate"/>
          </w:r>
          <w:r w:rsidR="00C82D45">
            <w:rPr>
              <w:rFonts w:ascii="Trebuchet MS" w:hAnsi="Trebuchet MS"/>
              <w:b/>
              <w:bCs/>
              <w:noProof/>
              <w:lang w:eastAsia="en-US"/>
            </w:rPr>
            <w:t>3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end"/>
          </w:r>
          <w:r w:rsidRPr="00CC516D">
            <w:rPr>
              <w:rFonts w:ascii="Trebuchet MS" w:hAnsi="Trebuchet MS"/>
              <w:b/>
              <w:bCs/>
              <w:lang w:eastAsia="en-US"/>
            </w:rPr>
            <w:t xml:space="preserve"> de 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begin"/>
          </w:r>
          <w:r w:rsidRPr="00CC516D">
            <w:rPr>
              <w:rFonts w:ascii="Trebuchet MS" w:hAnsi="Trebuchet MS"/>
              <w:b/>
              <w:bCs/>
              <w:lang w:eastAsia="en-US"/>
            </w:rPr>
            <w:instrText xml:space="preserve"> NUMPAGES </w:instrTex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separate"/>
          </w:r>
          <w:r w:rsidR="00C82D45">
            <w:rPr>
              <w:rFonts w:ascii="Trebuchet MS" w:hAnsi="Trebuchet MS"/>
              <w:b/>
              <w:bCs/>
              <w:noProof/>
              <w:lang w:eastAsia="en-US"/>
            </w:rPr>
            <w:t>4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end"/>
          </w:r>
        </w:p>
        <w:p w14:paraId="284D2B38" w14:textId="773869FB" w:rsidR="007209ED" w:rsidRPr="00CC516D" w:rsidRDefault="002F3E5B" w:rsidP="00E307C2">
          <w:pPr>
            <w:pStyle w:val="Encabezado"/>
            <w:spacing w:line="276" w:lineRule="auto"/>
            <w:jc w:val="center"/>
            <w:rPr>
              <w:rFonts w:ascii="Trebuchet MS" w:hAnsi="Trebuchet MS"/>
              <w:lang w:eastAsia="en-US"/>
            </w:rPr>
          </w:pPr>
          <w:r>
            <w:rPr>
              <w:rFonts w:ascii="Trebuchet MS" w:hAnsi="Trebuchet MS"/>
              <w:b/>
              <w:bCs/>
              <w:lang w:eastAsia="en-US"/>
            </w:rPr>
            <w:t>202</w:t>
          </w:r>
          <w:r w:rsidR="006D4C7C">
            <w:rPr>
              <w:rFonts w:ascii="Trebuchet MS" w:hAnsi="Trebuchet MS"/>
              <w:b/>
              <w:bCs/>
              <w:lang w:eastAsia="en-US"/>
            </w:rPr>
            <w:t>6</w:t>
          </w:r>
        </w:p>
      </w:tc>
    </w:tr>
  </w:tbl>
  <w:p w14:paraId="4641E034" w14:textId="77777777" w:rsidR="007209ED" w:rsidRDefault="007209ED" w:rsidP="00EB64D4">
    <w:pPr>
      <w:pStyle w:val="Encabezado"/>
      <w:rPr>
        <w:noProof/>
      </w:rPr>
    </w:pPr>
  </w:p>
  <w:p w14:paraId="6842F332" w14:textId="77777777" w:rsidR="007209ED" w:rsidRPr="00EB64D4" w:rsidRDefault="007209ED" w:rsidP="00EB64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5C0D"/>
    <w:multiLevelType w:val="hybridMultilevel"/>
    <w:tmpl w:val="6E66DB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84524"/>
    <w:multiLevelType w:val="hybridMultilevel"/>
    <w:tmpl w:val="916C63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4A6"/>
    <w:multiLevelType w:val="hybridMultilevel"/>
    <w:tmpl w:val="500AFC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73E17"/>
    <w:multiLevelType w:val="hybridMultilevel"/>
    <w:tmpl w:val="6062E5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95642"/>
    <w:multiLevelType w:val="hybridMultilevel"/>
    <w:tmpl w:val="C65C488A"/>
    <w:lvl w:ilvl="0" w:tplc="ABD6A12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E60C0"/>
    <w:multiLevelType w:val="hybridMultilevel"/>
    <w:tmpl w:val="8EE0D0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B70EA"/>
    <w:multiLevelType w:val="hybridMultilevel"/>
    <w:tmpl w:val="0DD4D9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A4724"/>
    <w:multiLevelType w:val="hybridMultilevel"/>
    <w:tmpl w:val="E9A01F3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9D9208F"/>
    <w:multiLevelType w:val="hybridMultilevel"/>
    <w:tmpl w:val="A6FCBCAC"/>
    <w:lvl w:ilvl="0" w:tplc="ABD6A12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31A46"/>
    <w:multiLevelType w:val="hybridMultilevel"/>
    <w:tmpl w:val="22D80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B7D76"/>
    <w:multiLevelType w:val="hybridMultilevel"/>
    <w:tmpl w:val="596E3A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C1DB5"/>
    <w:multiLevelType w:val="hybridMultilevel"/>
    <w:tmpl w:val="A72817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784719">
    <w:abstractNumId w:val="7"/>
  </w:num>
  <w:num w:numId="2" w16cid:durableId="1086342803">
    <w:abstractNumId w:val="9"/>
  </w:num>
  <w:num w:numId="3" w16cid:durableId="672612400">
    <w:abstractNumId w:val="6"/>
  </w:num>
  <w:num w:numId="4" w16cid:durableId="1848205432">
    <w:abstractNumId w:val="5"/>
  </w:num>
  <w:num w:numId="5" w16cid:durableId="1223053626">
    <w:abstractNumId w:val="11"/>
  </w:num>
  <w:num w:numId="6" w16cid:durableId="1894385564">
    <w:abstractNumId w:val="8"/>
  </w:num>
  <w:num w:numId="7" w16cid:durableId="1624337742">
    <w:abstractNumId w:val="4"/>
  </w:num>
  <w:num w:numId="8" w16cid:durableId="456535082">
    <w:abstractNumId w:val="2"/>
  </w:num>
  <w:num w:numId="9" w16cid:durableId="716047498">
    <w:abstractNumId w:val="1"/>
  </w:num>
  <w:num w:numId="10" w16cid:durableId="1445344240">
    <w:abstractNumId w:val="10"/>
  </w:num>
  <w:num w:numId="11" w16cid:durableId="1702048777">
    <w:abstractNumId w:val="3"/>
  </w:num>
  <w:num w:numId="12" w16cid:durableId="15835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A3"/>
    <w:rsid w:val="00030FAE"/>
    <w:rsid w:val="00040C36"/>
    <w:rsid w:val="000A4DCC"/>
    <w:rsid w:val="0010232C"/>
    <w:rsid w:val="001171E5"/>
    <w:rsid w:val="00124F64"/>
    <w:rsid w:val="00134858"/>
    <w:rsid w:val="00151B20"/>
    <w:rsid w:val="001E184D"/>
    <w:rsid w:val="001F2485"/>
    <w:rsid w:val="001F77C9"/>
    <w:rsid w:val="0024377A"/>
    <w:rsid w:val="00277EAC"/>
    <w:rsid w:val="002A3BC6"/>
    <w:rsid w:val="002C272B"/>
    <w:rsid w:val="002C4371"/>
    <w:rsid w:val="002F3E5B"/>
    <w:rsid w:val="003163A8"/>
    <w:rsid w:val="00346B5F"/>
    <w:rsid w:val="00350324"/>
    <w:rsid w:val="00364F76"/>
    <w:rsid w:val="0037347F"/>
    <w:rsid w:val="003A035F"/>
    <w:rsid w:val="003C78D5"/>
    <w:rsid w:val="003F1598"/>
    <w:rsid w:val="004161A2"/>
    <w:rsid w:val="00451A99"/>
    <w:rsid w:val="00484127"/>
    <w:rsid w:val="0049043F"/>
    <w:rsid w:val="004A1381"/>
    <w:rsid w:val="004A3C6D"/>
    <w:rsid w:val="004C251E"/>
    <w:rsid w:val="004F1F3A"/>
    <w:rsid w:val="005021D2"/>
    <w:rsid w:val="00505C1D"/>
    <w:rsid w:val="00521FF3"/>
    <w:rsid w:val="0052369D"/>
    <w:rsid w:val="00563A55"/>
    <w:rsid w:val="005877B4"/>
    <w:rsid w:val="00597166"/>
    <w:rsid w:val="005A5E5A"/>
    <w:rsid w:val="005C008C"/>
    <w:rsid w:val="005C0C69"/>
    <w:rsid w:val="005D5D7F"/>
    <w:rsid w:val="00661336"/>
    <w:rsid w:val="006D4C7C"/>
    <w:rsid w:val="006E6659"/>
    <w:rsid w:val="00702D54"/>
    <w:rsid w:val="00705037"/>
    <w:rsid w:val="00714F46"/>
    <w:rsid w:val="007209ED"/>
    <w:rsid w:val="007536FC"/>
    <w:rsid w:val="007B22F8"/>
    <w:rsid w:val="007D3276"/>
    <w:rsid w:val="00840B4B"/>
    <w:rsid w:val="00853828"/>
    <w:rsid w:val="008B4808"/>
    <w:rsid w:val="008D0692"/>
    <w:rsid w:val="008F1894"/>
    <w:rsid w:val="00910C7E"/>
    <w:rsid w:val="00942168"/>
    <w:rsid w:val="0095574E"/>
    <w:rsid w:val="009603E5"/>
    <w:rsid w:val="0096504C"/>
    <w:rsid w:val="00994A0B"/>
    <w:rsid w:val="009C705B"/>
    <w:rsid w:val="00A55460"/>
    <w:rsid w:val="00AA58DB"/>
    <w:rsid w:val="00AF4F78"/>
    <w:rsid w:val="00B41D78"/>
    <w:rsid w:val="00B61FC2"/>
    <w:rsid w:val="00B81BC0"/>
    <w:rsid w:val="00BC7E6B"/>
    <w:rsid w:val="00BD0518"/>
    <w:rsid w:val="00C207B6"/>
    <w:rsid w:val="00C4294D"/>
    <w:rsid w:val="00C82D45"/>
    <w:rsid w:val="00C8425C"/>
    <w:rsid w:val="00CB3687"/>
    <w:rsid w:val="00CB4F90"/>
    <w:rsid w:val="00CD18DC"/>
    <w:rsid w:val="00D234D7"/>
    <w:rsid w:val="00D43BD8"/>
    <w:rsid w:val="00D44119"/>
    <w:rsid w:val="00D66F9D"/>
    <w:rsid w:val="00DB4815"/>
    <w:rsid w:val="00DD2387"/>
    <w:rsid w:val="00DE31ED"/>
    <w:rsid w:val="00DF47B5"/>
    <w:rsid w:val="00DF5007"/>
    <w:rsid w:val="00E30F80"/>
    <w:rsid w:val="00E707DB"/>
    <w:rsid w:val="00EB64D4"/>
    <w:rsid w:val="00ED53FA"/>
    <w:rsid w:val="00F122A3"/>
    <w:rsid w:val="00F2142D"/>
    <w:rsid w:val="00F805C4"/>
    <w:rsid w:val="00FB528E"/>
    <w:rsid w:val="00F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21A91"/>
  <w15:docId w15:val="{782DD4DD-DF90-4B3A-8FF1-AB0704D0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324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link w:val="Ttulo2Car"/>
    <w:uiPriority w:val="9"/>
    <w:qFormat/>
    <w:rsid w:val="007B22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64D4"/>
  </w:style>
  <w:style w:type="paragraph" w:styleId="Piedepgina">
    <w:name w:val="footer"/>
    <w:basedOn w:val="Normal"/>
    <w:link w:val="Piedepgina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4D4"/>
  </w:style>
  <w:style w:type="paragraph" w:styleId="Textodeglobo">
    <w:name w:val="Balloon Text"/>
    <w:basedOn w:val="Normal"/>
    <w:link w:val="TextodegloboCar"/>
    <w:uiPriority w:val="99"/>
    <w:semiHidden/>
    <w:unhideWhenUsed/>
    <w:rsid w:val="00EB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4D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B52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D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DF47B5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B22F8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ropbox\SERVICIO%20CANARIO%20DE%20EMPLEO%202018-19\PLANTILLA%20PAPEL%20CARTA%2014.do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PAPEL CARTA 14.dot</Template>
  <TotalTime>16</TotalTime>
  <Pages>4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Asociación NEP</cp:lastModifiedBy>
  <cp:revision>8</cp:revision>
  <cp:lastPrinted>2010-06-28T14:31:00Z</cp:lastPrinted>
  <dcterms:created xsi:type="dcterms:W3CDTF">2024-04-26T08:01:00Z</dcterms:created>
  <dcterms:modified xsi:type="dcterms:W3CDTF">2026-09-06T19:23:00Z</dcterms:modified>
</cp:coreProperties>
</file>