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5FB15" w14:textId="390A3EC2" w:rsidR="00BD0518" w:rsidRDefault="00221512" w:rsidP="001C49C9">
      <w:pPr>
        <w:ind w:right="-568" w:hanging="567"/>
        <w:rPr>
          <w:rFonts w:ascii="Arial Narrow" w:hAnsi="Arial Narrow" w:cs="Arial"/>
          <w:b/>
          <w:color w:val="000000" w:themeColor="text1"/>
          <w:sz w:val="28"/>
          <w:szCs w:val="28"/>
        </w:rPr>
      </w:pPr>
      <w:r w:rsidRPr="00911A37">
        <w:rPr>
          <w:rFonts w:ascii="Arial Narrow" w:hAnsi="Arial Narrow" w:cs="Arial"/>
          <w:b/>
          <w:color w:val="000000" w:themeColor="text1"/>
          <w:sz w:val="28"/>
          <w:szCs w:val="28"/>
        </w:rPr>
        <w:t xml:space="preserve">15.1.1 Planes estratégicos de ayudas y subvenciones aprobados: </w:t>
      </w:r>
      <w:r w:rsidR="00F62B5E" w:rsidRPr="00911A37">
        <w:rPr>
          <w:rFonts w:ascii="Arial Narrow" w:hAnsi="Arial Narrow" w:cs="Arial"/>
          <w:b/>
          <w:color w:val="000000" w:themeColor="text1"/>
          <w:sz w:val="28"/>
          <w:szCs w:val="28"/>
        </w:rPr>
        <w:t xml:space="preserve"> </w:t>
      </w:r>
    </w:p>
    <w:tbl>
      <w:tblPr>
        <w:tblStyle w:val="Tablaconcuadrcula"/>
        <w:tblW w:w="10178" w:type="dxa"/>
        <w:tblInd w:w="-856" w:type="dxa"/>
        <w:tblLook w:val="04A0" w:firstRow="1" w:lastRow="0" w:firstColumn="1" w:lastColumn="0" w:noHBand="0" w:noVBand="1"/>
      </w:tblPr>
      <w:tblGrid>
        <w:gridCol w:w="851"/>
        <w:gridCol w:w="2835"/>
        <w:gridCol w:w="4678"/>
        <w:gridCol w:w="1814"/>
      </w:tblGrid>
      <w:tr w:rsidR="00221512" w:rsidRPr="00911A37" w14:paraId="7E6109C5" w14:textId="77777777" w:rsidTr="00C716A5">
        <w:trPr>
          <w:trHeight w:val="390"/>
        </w:trPr>
        <w:tc>
          <w:tcPr>
            <w:tcW w:w="851" w:type="dxa"/>
            <w:vMerge w:val="restart"/>
            <w:vAlign w:val="center"/>
          </w:tcPr>
          <w:p w14:paraId="58AE42FF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b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b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2835" w:type="dxa"/>
            <w:vMerge w:val="restart"/>
            <w:vAlign w:val="center"/>
          </w:tcPr>
          <w:p w14:paraId="304D1FD5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Excmo. Cabildo Insular de La Palma</w:t>
            </w:r>
          </w:p>
        </w:tc>
        <w:tc>
          <w:tcPr>
            <w:tcW w:w="4678" w:type="dxa"/>
            <w:vAlign w:val="center"/>
          </w:tcPr>
          <w:p w14:paraId="19CAF723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Servicio de Promoción de Autonomía Personal</w:t>
            </w:r>
          </w:p>
        </w:tc>
        <w:tc>
          <w:tcPr>
            <w:tcW w:w="1814" w:type="dxa"/>
            <w:vAlign w:val="center"/>
          </w:tcPr>
          <w:p w14:paraId="1A77BB81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4771896C" w14:textId="77777777" w:rsidTr="00C716A5">
        <w:trPr>
          <w:trHeight w:val="615"/>
        </w:trPr>
        <w:tc>
          <w:tcPr>
            <w:tcW w:w="851" w:type="dxa"/>
            <w:vMerge/>
            <w:vAlign w:val="center"/>
          </w:tcPr>
          <w:p w14:paraId="6BC0B676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5B24BC49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2B581A42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Proyecto para entidades pertenecientes a INDISPAL</w:t>
            </w:r>
          </w:p>
        </w:tc>
        <w:tc>
          <w:tcPr>
            <w:tcW w:w="1814" w:type="dxa"/>
            <w:vAlign w:val="center"/>
          </w:tcPr>
          <w:p w14:paraId="6DF4125E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46E05E53" w14:textId="77777777" w:rsidTr="00C716A5">
        <w:trPr>
          <w:trHeight w:val="523"/>
        </w:trPr>
        <w:tc>
          <w:tcPr>
            <w:tcW w:w="851" w:type="dxa"/>
            <w:vMerge/>
            <w:vAlign w:val="center"/>
          </w:tcPr>
          <w:p w14:paraId="69B1D603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666C32DD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5FE83933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Unidades de Atención Terapéutica Comarca Oeste</w:t>
            </w:r>
          </w:p>
        </w:tc>
        <w:tc>
          <w:tcPr>
            <w:tcW w:w="1814" w:type="dxa"/>
            <w:vAlign w:val="center"/>
          </w:tcPr>
          <w:p w14:paraId="6AE74F76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5FFFBDDD" w14:textId="77777777" w:rsidTr="00C716A5">
        <w:trPr>
          <w:trHeight w:val="330"/>
        </w:trPr>
        <w:tc>
          <w:tcPr>
            <w:tcW w:w="851" w:type="dxa"/>
            <w:vMerge/>
            <w:vAlign w:val="center"/>
          </w:tcPr>
          <w:p w14:paraId="288F64C1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20190859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Gobierno de Canarias</w:t>
            </w:r>
          </w:p>
        </w:tc>
        <w:tc>
          <w:tcPr>
            <w:tcW w:w="4678" w:type="dxa"/>
            <w:vAlign w:val="center"/>
          </w:tcPr>
          <w:p w14:paraId="7B61F5B3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Servicio Canario de empleo ISAL 2019</w:t>
            </w:r>
          </w:p>
        </w:tc>
        <w:tc>
          <w:tcPr>
            <w:tcW w:w="1814" w:type="dxa"/>
            <w:vAlign w:val="center"/>
          </w:tcPr>
          <w:p w14:paraId="781BDD25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74414C5A" w14:textId="77777777" w:rsidTr="00C716A5">
        <w:trPr>
          <w:trHeight w:val="405"/>
        </w:trPr>
        <w:tc>
          <w:tcPr>
            <w:tcW w:w="851" w:type="dxa"/>
            <w:vMerge/>
            <w:vAlign w:val="center"/>
          </w:tcPr>
          <w:p w14:paraId="7123B700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0230748A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17F3773A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Dirección General de políticas Sociales. Área Mayores</w:t>
            </w:r>
          </w:p>
        </w:tc>
        <w:tc>
          <w:tcPr>
            <w:tcW w:w="1814" w:type="dxa"/>
            <w:vAlign w:val="center"/>
          </w:tcPr>
          <w:p w14:paraId="72319C2D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4B522286" w14:textId="77777777" w:rsidTr="00C716A5">
        <w:trPr>
          <w:trHeight w:val="505"/>
        </w:trPr>
        <w:tc>
          <w:tcPr>
            <w:tcW w:w="851" w:type="dxa"/>
            <w:vMerge/>
            <w:vAlign w:val="center"/>
          </w:tcPr>
          <w:p w14:paraId="081B0904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10359CB9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73CA1682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Dirección General de Dependencia.</w:t>
            </w:r>
          </w:p>
        </w:tc>
        <w:tc>
          <w:tcPr>
            <w:tcW w:w="1814" w:type="dxa"/>
            <w:vAlign w:val="center"/>
          </w:tcPr>
          <w:p w14:paraId="2ACE6700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5D47A0B6" w14:textId="77777777" w:rsidTr="00C716A5">
        <w:trPr>
          <w:trHeight w:val="375"/>
        </w:trPr>
        <w:tc>
          <w:tcPr>
            <w:tcW w:w="851" w:type="dxa"/>
            <w:vMerge/>
            <w:vAlign w:val="center"/>
          </w:tcPr>
          <w:p w14:paraId="29033903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7BAEE2C1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Ayuntamientos</w:t>
            </w:r>
          </w:p>
        </w:tc>
        <w:tc>
          <w:tcPr>
            <w:tcW w:w="4678" w:type="dxa"/>
            <w:vAlign w:val="center"/>
          </w:tcPr>
          <w:p w14:paraId="7F3E0EEE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Breña Baja</w:t>
            </w:r>
          </w:p>
        </w:tc>
        <w:tc>
          <w:tcPr>
            <w:tcW w:w="1814" w:type="dxa"/>
            <w:vAlign w:val="center"/>
          </w:tcPr>
          <w:p w14:paraId="0ACFB461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0614226D" w14:textId="77777777" w:rsidTr="00C716A5">
        <w:trPr>
          <w:trHeight w:val="360"/>
        </w:trPr>
        <w:tc>
          <w:tcPr>
            <w:tcW w:w="851" w:type="dxa"/>
            <w:vMerge/>
            <w:vAlign w:val="center"/>
          </w:tcPr>
          <w:p w14:paraId="1FED5E28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7041D78E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28F7572D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El Paso (2018 y 2019)</w:t>
            </w:r>
          </w:p>
        </w:tc>
        <w:tc>
          <w:tcPr>
            <w:tcW w:w="1814" w:type="dxa"/>
            <w:vAlign w:val="center"/>
          </w:tcPr>
          <w:p w14:paraId="33D8251A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5A39EAE5" w14:textId="77777777" w:rsidTr="00C716A5">
        <w:trPr>
          <w:trHeight w:val="375"/>
        </w:trPr>
        <w:tc>
          <w:tcPr>
            <w:tcW w:w="851" w:type="dxa"/>
            <w:vMerge/>
            <w:vAlign w:val="center"/>
          </w:tcPr>
          <w:p w14:paraId="4D796A1E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45E8D56B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10503F84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Los Llanos</w:t>
            </w:r>
          </w:p>
        </w:tc>
        <w:tc>
          <w:tcPr>
            <w:tcW w:w="1814" w:type="dxa"/>
            <w:vAlign w:val="center"/>
          </w:tcPr>
          <w:p w14:paraId="71A17607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119DE904" w14:textId="77777777" w:rsidTr="00C716A5">
        <w:trPr>
          <w:trHeight w:val="504"/>
        </w:trPr>
        <w:tc>
          <w:tcPr>
            <w:tcW w:w="851" w:type="dxa"/>
            <w:vMerge/>
            <w:vAlign w:val="center"/>
          </w:tcPr>
          <w:p w14:paraId="7AF532DF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2BAD937E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3D0013A1" w14:textId="596E8E37" w:rsidR="00221512" w:rsidRPr="00911A37" w:rsidRDefault="00E56714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Garafía</w:t>
            </w:r>
          </w:p>
        </w:tc>
        <w:tc>
          <w:tcPr>
            <w:tcW w:w="1814" w:type="dxa"/>
            <w:vAlign w:val="center"/>
          </w:tcPr>
          <w:p w14:paraId="46FDCC92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2328C88F" w14:textId="77777777" w:rsidTr="00C716A5">
        <w:trPr>
          <w:trHeight w:val="405"/>
        </w:trPr>
        <w:tc>
          <w:tcPr>
            <w:tcW w:w="851" w:type="dxa"/>
            <w:vMerge/>
            <w:vAlign w:val="center"/>
          </w:tcPr>
          <w:p w14:paraId="7200E81C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27D57A14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Ayudas Económicas Entidades Privadas</w:t>
            </w:r>
          </w:p>
        </w:tc>
        <w:tc>
          <w:tcPr>
            <w:tcW w:w="4678" w:type="dxa"/>
            <w:vAlign w:val="center"/>
          </w:tcPr>
          <w:p w14:paraId="43B90724" w14:textId="618CE68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Obra Social La Caixa </w:t>
            </w:r>
            <w:r w:rsidR="00C301D8"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Ejecución enero a diciembre de 2020.</w:t>
            </w:r>
          </w:p>
        </w:tc>
        <w:tc>
          <w:tcPr>
            <w:tcW w:w="1814" w:type="dxa"/>
            <w:vAlign w:val="center"/>
          </w:tcPr>
          <w:p w14:paraId="2C53BA8F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221512" w:rsidRPr="00911A37" w14:paraId="1DD31A5F" w14:textId="77777777" w:rsidTr="00C716A5">
        <w:trPr>
          <w:trHeight w:val="570"/>
        </w:trPr>
        <w:tc>
          <w:tcPr>
            <w:tcW w:w="851" w:type="dxa"/>
            <w:vMerge/>
            <w:vAlign w:val="center"/>
          </w:tcPr>
          <w:p w14:paraId="6EA2C9CC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76248B9F" w14:textId="77777777" w:rsidR="00221512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730D3DFB" w14:textId="29DC05DA" w:rsidR="00C301D8" w:rsidRPr="00911A37" w:rsidRDefault="00221512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Fundación DISA</w:t>
            </w:r>
            <w:r w:rsidR="00C301D8"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. Ejecución enero a diciembre 2020.</w:t>
            </w:r>
          </w:p>
        </w:tc>
        <w:tc>
          <w:tcPr>
            <w:tcW w:w="1814" w:type="dxa"/>
            <w:vAlign w:val="center"/>
          </w:tcPr>
          <w:p w14:paraId="5E0FC3B0" w14:textId="77777777" w:rsidR="00221512" w:rsidRPr="00911A37" w:rsidRDefault="00221512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1B781543" w14:textId="77777777" w:rsidTr="00C716A5">
        <w:tc>
          <w:tcPr>
            <w:tcW w:w="851" w:type="dxa"/>
            <w:vMerge w:val="restart"/>
            <w:vAlign w:val="center"/>
          </w:tcPr>
          <w:p w14:paraId="46A76369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b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b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2835" w:type="dxa"/>
            <w:vMerge w:val="restart"/>
            <w:vAlign w:val="center"/>
          </w:tcPr>
          <w:p w14:paraId="4815CC59" w14:textId="77777777" w:rsidR="00D67991" w:rsidRDefault="00D67991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393F7EE0" w14:textId="77777777" w:rsidR="00C301D8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Excmo. Cabildo Insular de La Palma</w:t>
            </w:r>
          </w:p>
          <w:p w14:paraId="1E9D9621" w14:textId="62D49C7A" w:rsidR="00D67991" w:rsidRPr="00911A37" w:rsidRDefault="00D67991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1E952171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Servicio de Promoción de Autonomía Personal</w:t>
            </w:r>
          </w:p>
        </w:tc>
        <w:tc>
          <w:tcPr>
            <w:tcW w:w="1814" w:type="dxa"/>
            <w:vAlign w:val="center"/>
          </w:tcPr>
          <w:p w14:paraId="5A30C165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41F6923E" w14:textId="77777777" w:rsidTr="00C716A5">
        <w:tc>
          <w:tcPr>
            <w:tcW w:w="851" w:type="dxa"/>
            <w:vMerge/>
            <w:vAlign w:val="center"/>
          </w:tcPr>
          <w:p w14:paraId="68D46F73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38C46CE3" w14:textId="77777777" w:rsidR="00C301D8" w:rsidRPr="00911A37" w:rsidRDefault="00C301D8" w:rsidP="00F44C03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62921FB2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Proyecto para entidades pertenecientes a INDISPAL</w:t>
            </w:r>
          </w:p>
        </w:tc>
        <w:tc>
          <w:tcPr>
            <w:tcW w:w="1814" w:type="dxa"/>
            <w:vAlign w:val="center"/>
          </w:tcPr>
          <w:p w14:paraId="1AD6EAB3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5A49B4DB" w14:textId="77777777" w:rsidTr="00C716A5">
        <w:tc>
          <w:tcPr>
            <w:tcW w:w="851" w:type="dxa"/>
            <w:vMerge/>
            <w:vAlign w:val="center"/>
          </w:tcPr>
          <w:p w14:paraId="1BB42785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695CE4EB" w14:textId="77777777" w:rsidR="00C301D8" w:rsidRPr="00911A37" w:rsidRDefault="00C301D8" w:rsidP="00F44C03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2BC6EFC7" w14:textId="1A3B91D6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Unidades de Atención Terapéutica en la Zona Oeste de la isla de La Palma. Ejecución diciembre 2020-septiembre 2021.</w:t>
            </w:r>
          </w:p>
        </w:tc>
        <w:tc>
          <w:tcPr>
            <w:tcW w:w="1814" w:type="dxa"/>
            <w:vAlign w:val="center"/>
          </w:tcPr>
          <w:p w14:paraId="09E9680F" w14:textId="0B132658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477318BB" w14:textId="77777777" w:rsidTr="00C716A5">
        <w:tc>
          <w:tcPr>
            <w:tcW w:w="851" w:type="dxa"/>
            <w:vMerge/>
            <w:vAlign w:val="center"/>
          </w:tcPr>
          <w:p w14:paraId="2B553DB9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002DBCF3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Gobierno de Canarias</w:t>
            </w:r>
          </w:p>
        </w:tc>
        <w:tc>
          <w:tcPr>
            <w:tcW w:w="4678" w:type="dxa"/>
            <w:vAlign w:val="center"/>
          </w:tcPr>
          <w:p w14:paraId="75B6687A" w14:textId="7DB513B3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IRPF 2020. UT Comarcales.</w:t>
            </w:r>
          </w:p>
        </w:tc>
        <w:tc>
          <w:tcPr>
            <w:tcW w:w="1814" w:type="dxa"/>
            <w:vAlign w:val="center"/>
          </w:tcPr>
          <w:p w14:paraId="71D304FB" w14:textId="11DA0E65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47F47CC4" w14:textId="77777777" w:rsidTr="00C716A5">
        <w:tc>
          <w:tcPr>
            <w:tcW w:w="851" w:type="dxa"/>
            <w:vMerge/>
            <w:vAlign w:val="center"/>
          </w:tcPr>
          <w:p w14:paraId="726BBF5E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2A997C80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5D49FE02" w14:textId="61786134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DG Dependencia. SPAP: Fisioterapia Vs Logopedia</w:t>
            </w:r>
          </w:p>
        </w:tc>
        <w:tc>
          <w:tcPr>
            <w:tcW w:w="1814" w:type="dxa"/>
            <w:vAlign w:val="center"/>
          </w:tcPr>
          <w:p w14:paraId="7AA285D0" w14:textId="02FA78FA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58315242" w14:textId="77777777" w:rsidTr="00C716A5">
        <w:tc>
          <w:tcPr>
            <w:tcW w:w="851" w:type="dxa"/>
            <w:vMerge/>
            <w:vAlign w:val="center"/>
          </w:tcPr>
          <w:p w14:paraId="2958DB57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50E352D3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3BED47A9" w14:textId="21720995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Vicepresidencia. Material de estimulación, dotación de material informático.</w:t>
            </w:r>
          </w:p>
        </w:tc>
        <w:tc>
          <w:tcPr>
            <w:tcW w:w="1814" w:type="dxa"/>
            <w:vAlign w:val="center"/>
          </w:tcPr>
          <w:p w14:paraId="18E30486" w14:textId="03BEF31E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4352F671" w14:textId="77777777" w:rsidTr="00C716A5">
        <w:tc>
          <w:tcPr>
            <w:tcW w:w="851" w:type="dxa"/>
            <w:vMerge/>
            <w:vAlign w:val="center"/>
          </w:tcPr>
          <w:p w14:paraId="6C979D85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0F82DB33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2A1FEBF3" w14:textId="0D5FF006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SCE ISAL 2020. MÁS CERCANOS. Ejecución octubre 2020-junio 2021.</w:t>
            </w:r>
          </w:p>
        </w:tc>
        <w:tc>
          <w:tcPr>
            <w:tcW w:w="1814" w:type="dxa"/>
            <w:vAlign w:val="center"/>
          </w:tcPr>
          <w:p w14:paraId="25AB9A80" w14:textId="6400D750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35B84CDC" w14:textId="77777777" w:rsidTr="00C716A5">
        <w:tc>
          <w:tcPr>
            <w:tcW w:w="851" w:type="dxa"/>
            <w:vMerge/>
            <w:vAlign w:val="center"/>
          </w:tcPr>
          <w:p w14:paraId="2588880A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01D7B3C4" w14:textId="04BC676D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Ayuntamiento</w:t>
            </w:r>
            <w:r w:rsidR="00305310"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4678" w:type="dxa"/>
            <w:vAlign w:val="center"/>
          </w:tcPr>
          <w:p w14:paraId="4B18084C" w14:textId="186B5538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El Paso. Gastos corrientes. </w:t>
            </w:r>
          </w:p>
        </w:tc>
        <w:tc>
          <w:tcPr>
            <w:tcW w:w="1814" w:type="dxa"/>
            <w:vAlign w:val="center"/>
          </w:tcPr>
          <w:p w14:paraId="740317E3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1B533312" w14:textId="77777777" w:rsidTr="00C716A5">
        <w:tc>
          <w:tcPr>
            <w:tcW w:w="851" w:type="dxa"/>
            <w:vMerge/>
            <w:vAlign w:val="center"/>
          </w:tcPr>
          <w:p w14:paraId="46F4F863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3EE9D3CB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2B6EE6D1" w14:textId="0C4129EB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Los Llanos de Aridane. Atención Especial a personas afectadas por Demencia</w:t>
            </w:r>
          </w:p>
        </w:tc>
        <w:tc>
          <w:tcPr>
            <w:tcW w:w="1814" w:type="dxa"/>
            <w:vAlign w:val="center"/>
          </w:tcPr>
          <w:p w14:paraId="5899B21F" w14:textId="1D3F57AC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  <w:tr w:rsidR="00C301D8" w:rsidRPr="00911A37" w14:paraId="6C42219E" w14:textId="77777777" w:rsidTr="00C716A5">
        <w:tc>
          <w:tcPr>
            <w:tcW w:w="851" w:type="dxa"/>
            <w:vMerge/>
            <w:vAlign w:val="center"/>
          </w:tcPr>
          <w:p w14:paraId="6254DCA1" w14:textId="77777777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6CA10066" w14:textId="77777777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7799492E" w14:textId="64221678" w:rsidR="00C301D8" w:rsidRPr="00911A37" w:rsidRDefault="00C301D8" w:rsidP="001C49C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Breña Baja. Centro de Dia para personas con Alzheimer de Las Ledas.</w:t>
            </w:r>
          </w:p>
        </w:tc>
        <w:tc>
          <w:tcPr>
            <w:tcW w:w="1814" w:type="dxa"/>
            <w:vAlign w:val="center"/>
          </w:tcPr>
          <w:p w14:paraId="4E995AED" w14:textId="644563FE" w:rsidR="00C301D8" w:rsidRPr="00911A37" w:rsidRDefault="00C301D8" w:rsidP="001C49C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911A37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Aprobada</w:t>
            </w:r>
          </w:p>
        </w:tc>
      </w:tr>
    </w:tbl>
    <w:p w14:paraId="22B32658" w14:textId="2BE4D496" w:rsidR="00911A37" w:rsidRDefault="00911A37" w:rsidP="00346B5F">
      <w:pPr>
        <w:rPr>
          <w:rFonts w:ascii="Arial Narrow" w:hAnsi="Arial Narrow" w:cs="Arial"/>
          <w:b/>
          <w:color w:val="000000" w:themeColor="text1"/>
          <w:sz w:val="24"/>
          <w:szCs w:val="24"/>
        </w:rPr>
      </w:pPr>
    </w:p>
    <w:tbl>
      <w:tblPr>
        <w:tblStyle w:val="Tablaconcuadrcula"/>
        <w:tblW w:w="10207" w:type="dxa"/>
        <w:tblInd w:w="-856" w:type="dxa"/>
        <w:tblLook w:val="04A0" w:firstRow="1" w:lastRow="0" w:firstColumn="1" w:lastColumn="0" w:noHBand="0" w:noVBand="1"/>
      </w:tblPr>
      <w:tblGrid>
        <w:gridCol w:w="851"/>
        <w:gridCol w:w="2977"/>
        <w:gridCol w:w="4536"/>
        <w:gridCol w:w="1843"/>
      </w:tblGrid>
      <w:tr w:rsidR="002E0AA6" w14:paraId="1269C315" w14:textId="77777777" w:rsidTr="00812D7C">
        <w:tc>
          <w:tcPr>
            <w:tcW w:w="851" w:type="dxa"/>
            <w:vMerge w:val="restart"/>
            <w:vAlign w:val="center"/>
          </w:tcPr>
          <w:p w14:paraId="437F6123" w14:textId="67D1A4F3" w:rsidR="002E0AA6" w:rsidRPr="00183186" w:rsidRDefault="002E0AA6" w:rsidP="00FC2D83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2021</w:t>
            </w:r>
          </w:p>
        </w:tc>
        <w:tc>
          <w:tcPr>
            <w:tcW w:w="2977" w:type="dxa"/>
            <w:vAlign w:val="center"/>
          </w:tcPr>
          <w:p w14:paraId="08BE4825" w14:textId="462D5B61" w:rsidR="002E0AA6" w:rsidRPr="00BA413E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Consejería de Derechos Sociales, Igualdad, Diversidad y Juventud del Gobierno de Canarias</w:t>
            </w:r>
          </w:p>
        </w:tc>
        <w:tc>
          <w:tcPr>
            <w:tcW w:w="4536" w:type="dxa"/>
            <w:vAlign w:val="center"/>
          </w:tcPr>
          <w:p w14:paraId="06E27169" w14:textId="6FDB9446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Unidades Comarcales de Atención Terapéutica a Personas con Demencia, en la isla de La Palma</w:t>
            </w:r>
          </w:p>
        </w:tc>
        <w:tc>
          <w:tcPr>
            <w:tcW w:w="1843" w:type="dxa"/>
            <w:vAlign w:val="center"/>
          </w:tcPr>
          <w:p w14:paraId="382584F0" w14:textId="77777777" w:rsidR="002E0AA6" w:rsidRPr="00183186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5B9E1ECF" w14:textId="77777777" w:rsidTr="00812D7C">
        <w:tc>
          <w:tcPr>
            <w:tcW w:w="851" w:type="dxa"/>
            <w:vMerge/>
          </w:tcPr>
          <w:p w14:paraId="7E6DB293" w14:textId="77777777" w:rsidR="002E0AA6" w:rsidRPr="00183186" w:rsidRDefault="002E0AA6" w:rsidP="00FC2D8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168A936" w14:textId="370248A2" w:rsidR="002E0AA6" w:rsidRPr="00BA413E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Área de Acción Social del Cabildo Insular de La Palma</w:t>
            </w:r>
          </w:p>
        </w:tc>
        <w:tc>
          <w:tcPr>
            <w:tcW w:w="4536" w:type="dxa"/>
            <w:vAlign w:val="center"/>
          </w:tcPr>
          <w:p w14:paraId="3730678A" w14:textId="55D43E56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Atención Terapéutica en la Zona Oeste de La Palma</w:t>
            </w:r>
          </w:p>
        </w:tc>
        <w:tc>
          <w:tcPr>
            <w:tcW w:w="1843" w:type="dxa"/>
            <w:vAlign w:val="center"/>
          </w:tcPr>
          <w:p w14:paraId="5700FAB0" w14:textId="77777777" w:rsidR="002E0AA6" w:rsidRPr="00183186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1D0B6279" w14:textId="77777777" w:rsidTr="00812D7C">
        <w:tc>
          <w:tcPr>
            <w:tcW w:w="851" w:type="dxa"/>
            <w:vMerge/>
          </w:tcPr>
          <w:p w14:paraId="5C10C21D" w14:textId="77777777" w:rsidR="002E0AA6" w:rsidRPr="00183186" w:rsidRDefault="002E0AA6" w:rsidP="00FC2D8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9F3C75A" w14:textId="193237FD" w:rsidR="002E0AA6" w:rsidRPr="00BA413E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Servicio Canario de Empleo </w:t>
            </w:r>
          </w:p>
        </w:tc>
        <w:tc>
          <w:tcPr>
            <w:tcW w:w="4536" w:type="dxa"/>
            <w:vAlign w:val="center"/>
          </w:tcPr>
          <w:p w14:paraId="683381FD" w14:textId="4A683B4A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+Cercanos</w:t>
            </w:r>
          </w:p>
        </w:tc>
        <w:tc>
          <w:tcPr>
            <w:tcW w:w="1843" w:type="dxa"/>
            <w:vAlign w:val="center"/>
          </w:tcPr>
          <w:p w14:paraId="1B0EACE4" w14:textId="77777777" w:rsidR="002E0AA6" w:rsidRPr="00183186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19BE5405" w14:textId="77777777" w:rsidTr="00812D7C">
        <w:tc>
          <w:tcPr>
            <w:tcW w:w="851" w:type="dxa"/>
            <w:vMerge/>
          </w:tcPr>
          <w:p w14:paraId="58CD85E9" w14:textId="77777777" w:rsidR="002E0AA6" w:rsidRPr="00183186" w:rsidRDefault="002E0AA6" w:rsidP="00FC2D8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F972032" w14:textId="027F804A" w:rsidR="002E0AA6" w:rsidRPr="00BA413E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 y Cabildo de La Palma.</w:t>
            </w:r>
          </w:p>
        </w:tc>
        <w:tc>
          <w:tcPr>
            <w:tcW w:w="4536" w:type="dxa"/>
            <w:vAlign w:val="center"/>
          </w:tcPr>
          <w:p w14:paraId="43BB153A" w14:textId="1BB75BC1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 plazas insulares vinculadas a la prestación del servicio de la promoción de la autonomía personal</w:t>
            </w:r>
          </w:p>
        </w:tc>
        <w:tc>
          <w:tcPr>
            <w:tcW w:w="1843" w:type="dxa"/>
            <w:vAlign w:val="center"/>
          </w:tcPr>
          <w:p w14:paraId="7B2A1D98" w14:textId="77777777" w:rsidR="002E0AA6" w:rsidRPr="00183186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24D11BDF" w14:textId="77777777" w:rsidTr="00812D7C">
        <w:tc>
          <w:tcPr>
            <w:tcW w:w="851" w:type="dxa"/>
            <w:vMerge/>
          </w:tcPr>
          <w:p w14:paraId="35AA0AC6" w14:textId="77777777" w:rsidR="002E0AA6" w:rsidRPr="00183186" w:rsidRDefault="002E0AA6" w:rsidP="00FC2D8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76C284B" w14:textId="0DEFF6AC" w:rsidR="002E0AA6" w:rsidRPr="00BA413E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6B52A155" w14:textId="6447B4BB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Centro de Día de Alzheimer Las Ledas</w:t>
            </w:r>
          </w:p>
        </w:tc>
        <w:tc>
          <w:tcPr>
            <w:tcW w:w="1843" w:type="dxa"/>
            <w:vAlign w:val="center"/>
          </w:tcPr>
          <w:p w14:paraId="5C041CC8" w14:textId="77777777" w:rsidR="002E0AA6" w:rsidRPr="00183186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03A547E8" w14:textId="77777777" w:rsidTr="00812D7C">
        <w:tc>
          <w:tcPr>
            <w:tcW w:w="851" w:type="dxa"/>
            <w:vMerge/>
          </w:tcPr>
          <w:p w14:paraId="0526ED1E" w14:textId="77777777" w:rsidR="002E0AA6" w:rsidRPr="00183186" w:rsidRDefault="002E0AA6" w:rsidP="00FC2D8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16346BB" w14:textId="1D3FF331" w:rsidR="002E0AA6" w:rsidRPr="00BA413E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189D3B91" w14:textId="2DED5DED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Atención Integral a la Demencia</w:t>
            </w:r>
          </w:p>
        </w:tc>
        <w:tc>
          <w:tcPr>
            <w:tcW w:w="1843" w:type="dxa"/>
            <w:vAlign w:val="center"/>
          </w:tcPr>
          <w:p w14:paraId="6302F607" w14:textId="77777777" w:rsidR="002E0AA6" w:rsidRPr="00183186" w:rsidRDefault="002E0AA6" w:rsidP="00FC2D8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78CA316B" w14:textId="77777777" w:rsidTr="00812D7C">
        <w:tc>
          <w:tcPr>
            <w:tcW w:w="851" w:type="dxa"/>
            <w:vMerge/>
            <w:vAlign w:val="center"/>
          </w:tcPr>
          <w:p w14:paraId="09AD9E39" w14:textId="15006C2D" w:rsidR="002E0AA6" w:rsidRPr="00183186" w:rsidRDefault="002E0AA6" w:rsidP="00183186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49BA18F" w14:textId="43263BB1" w:rsidR="002E0AA6" w:rsidRPr="00BA413E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4191D546" w14:textId="06390778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del Servicio de Ayuda a Domicilio para personas con Dependencia reconocida, a favor del Ayuntamiento de Breña Baja.</w:t>
            </w:r>
          </w:p>
        </w:tc>
        <w:tc>
          <w:tcPr>
            <w:tcW w:w="1843" w:type="dxa"/>
            <w:vAlign w:val="center"/>
          </w:tcPr>
          <w:p w14:paraId="12AFAE9B" w14:textId="378ABAC9" w:rsidR="002E0AA6" w:rsidRPr="00183186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65618CD1" w14:textId="77777777" w:rsidTr="00812D7C">
        <w:tc>
          <w:tcPr>
            <w:tcW w:w="851" w:type="dxa"/>
            <w:vMerge/>
            <w:vAlign w:val="center"/>
          </w:tcPr>
          <w:p w14:paraId="7FD6D027" w14:textId="77777777" w:rsidR="002E0AA6" w:rsidRPr="00183186" w:rsidRDefault="002E0AA6" w:rsidP="0018318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EFC52CA" w14:textId="1B6C0B15" w:rsidR="002E0AA6" w:rsidRPr="00BA413E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Ayuntamiento de El Paso</w:t>
            </w:r>
          </w:p>
        </w:tc>
        <w:tc>
          <w:tcPr>
            <w:tcW w:w="4536" w:type="dxa"/>
            <w:vAlign w:val="center"/>
          </w:tcPr>
          <w:p w14:paraId="6100FB81" w14:textId="54E04D2D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Gastos corrientes y funcionamiento de la Entidad </w:t>
            </w:r>
          </w:p>
        </w:tc>
        <w:tc>
          <w:tcPr>
            <w:tcW w:w="1843" w:type="dxa"/>
            <w:vAlign w:val="center"/>
          </w:tcPr>
          <w:p w14:paraId="7DBD61E5" w14:textId="269F1747" w:rsidR="002E0AA6" w:rsidRPr="00183186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67C32636" w14:textId="77777777" w:rsidTr="00812D7C">
        <w:tc>
          <w:tcPr>
            <w:tcW w:w="851" w:type="dxa"/>
            <w:vMerge/>
            <w:vAlign w:val="center"/>
          </w:tcPr>
          <w:p w14:paraId="6A642D3A" w14:textId="77777777" w:rsidR="002E0AA6" w:rsidRPr="00183186" w:rsidRDefault="002E0AA6" w:rsidP="0018318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027FB37" w14:textId="11EE40AB" w:rsidR="002E0AA6" w:rsidRPr="00BA413E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Consejería de Derechos Sociales, Igualdad, Diversidad y Juventud. Dirección General </w:t>
            </w: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lastRenderedPageBreak/>
              <w:t>de Discapacidad y Dependencia. Gobierno de Canarias.</w:t>
            </w:r>
          </w:p>
        </w:tc>
        <w:tc>
          <w:tcPr>
            <w:tcW w:w="4536" w:type="dxa"/>
            <w:vAlign w:val="center"/>
          </w:tcPr>
          <w:p w14:paraId="38DD2B19" w14:textId="3BFD953C" w:rsidR="002E0AA6" w:rsidRPr="00BA413E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lastRenderedPageBreak/>
              <w:t>Integración Social. SPAP: Fisioterapia y Logopedia</w:t>
            </w:r>
          </w:p>
        </w:tc>
        <w:tc>
          <w:tcPr>
            <w:tcW w:w="1843" w:type="dxa"/>
            <w:vAlign w:val="center"/>
          </w:tcPr>
          <w:p w14:paraId="17CB27D0" w14:textId="2A1349C5" w:rsidR="002E0AA6" w:rsidRPr="00183186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3D87811E" w14:textId="77777777" w:rsidTr="00812D7C">
        <w:tc>
          <w:tcPr>
            <w:tcW w:w="851" w:type="dxa"/>
            <w:vMerge/>
            <w:vAlign w:val="center"/>
          </w:tcPr>
          <w:p w14:paraId="3BB35D4C" w14:textId="77777777" w:rsidR="002E0AA6" w:rsidRPr="00183186" w:rsidRDefault="002E0AA6" w:rsidP="00400F21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B0F1150" w14:textId="47E81383" w:rsidR="002E0AA6" w:rsidRPr="00BA413E" w:rsidRDefault="002E0AA6" w:rsidP="00400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Dirección General de Apoyo y Coordinación a la Vicepresidencia del Gobierno de Canarias</w:t>
            </w:r>
          </w:p>
        </w:tc>
        <w:tc>
          <w:tcPr>
            <w:tcW w:w="4536" w:type="dxa"/>
            <w:vAlign w:val="center"/>
          </w:tcPr>
          <w:p w14:paraId="3C1808B3" w14:textId="29C651A9" w:rsidR="002E0AA6" w:rsidRPr="00BA413E" w:rsidRDefault="002E0AA6" w:rsidP="00400F21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Contratación personal UT Valle de Aridane y material vario</w:t>
            </w:r>
          </w:p>
        </w:tc>
        <w:tc>
          <w:tcPr>
            <w:tcW w:w="1843" w:type="dxa"/>
            <w:vAlign w:val="center"/>
          </w:tcPr>
          <w:p w14:paraId="01127E64" w14:textId="40D916A4" w:rsidR="002E0AA6" w:rsidRPr="00183186" w:rsidRDefault="002E0AA6" w:rsidP="00400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  <w:r>
              <w:rPr>
                <w:rFonts w:ascii="Arial Narrow" w:hAnsi="Arial Narrow"/>
                <w:sz w:val="24"/>
                <w:szCs w:val="24"/>
              </w:rPr>
              <w:t>s</w:t>
            </w:r>
          </w:p>
        </w:tc>
      </w:tr>
      <w:tr w:rsidR="002E0AA6" w14:paraId="5B38B29C" w14:textId="77777777" w:rsidTr="00812D7C">
        <w:tc>
          <w:tcPr>
            <w:tcW w:w="851" w:type="dxa"/>
            <w:vMerge/>
            <w:vAlign w:val="center"/>
          </w:tcPr>
          <w:p w14:paraId="12713DFC" w14:textId="77777777" w:rsidR="002E0AA6" w:rsidRPr="00183186" w:rsidRDefault="002E0AA6" w:rsidP="0018318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D63A293" w14:textId="6DBC3AE9" w:rsidR="002E0AA6" w:rsidRPr="00BA413E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Dirección General de Apoyo y Coordinación a la Vicepresidencia del Gobierno de Canarias</w:t>
            </w:r>
          </w:p>
        </w:tc>
        <w:tc>
          <w:tcPr>
            <w:tcW w:w="4536" w:type="dxa"/>
            <w:vAlign w:val="center"/>
          </w:tcPr>
          <w:p w14:paraId="12609375" w14:textId="40235E0E" w:rsidR="002E0AA6" w:rsidRPr="00735C9A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E</w:t>
            </w:r>
            <w:r w:rsidRPr="00735C9A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quipamiento para </w:t>
            </w: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mejora del </w:t>
            </w:r>
            <w:r w:rsidRPr="00735C9A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personal técnico y para el desarrollo de </w:t>
            </w: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su actividad</w:t>
            </w:r>
          </w:p>
        </w:tc>
        <w:tc>
          <w:tcPr>
            <w:tcW w:w="1843" w:type="dxa"/>
            <w:vAlign w:val="center"/>
          </w:tcPr>
          <w:p w14:paraId="1E05AFDF" w14:textId="5BB78564" w:rsidR="002E0AA6" w:rsidRPr="00183186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75ABF998" w14:textId="77777777" w:rsidTr="00A90CD2">
        <w:trPr>
          <w:trHeight w:val="316"/>
        </w:trPr>
        <w:tc>
          <w:tcPr>
            <w:tcW w:w="851" w:type="dxa"/>
            <w:vMerge/>
            <w:vAlign w:val="center"/>
          </w:tcPr>
          <w:p w14:paraId="26B4DD17" w14:textId="77777777" w:rsidR="002E0AA6" w:rsidRPr="00183186" w:rsidRDefault="002E0AA6" w:rsidP="0018318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3928ADC" w14:textId="0008377F" w:rsidR="002E0AA6" w:rsidRDefault="002E0AA6" w:rsidP="00183186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Excmo. Ayuntamiento de Los Llanos de Aridane</w:t>
            </w:r>
          </w:p>
        </w:tc>
        <w:tc>
          <w:tcPr>
            <w:tcW w:w="4536" w:type="dxa"/>
            <w:vAlign w:val="center"/>
          </w:tcPr>
          <w:p w14:paraId="27E5C2AF" w14:textId="419FF8D5" w:rsidR="002E0AA6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C81B12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Atención especializada para el colectivo afectado por demencia de </w:t>
            </w: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L</w:t>
            </w:r>
            <w:r w:rsidRPr="00C81B12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os </w:t>
            </w: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L</w:t>
            </w:r>
            <w:r w:rsidRPr="00C81B12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lanos de Aridane</w:t>
            </w:r>
          </w:p>
        </w:tc>
        <w:tc>
          <w:tcPr>
            <w:tcW w:w="1843" w:type="dxa"/>
            <w:vAlign w:val="center"/>
          </w:tcPr>
          <w:p w14:paraId="346A8639" w14:textId="457AD228" w:rsidR="002E0AA6" w:rsidRPr="00183186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2E0AA6" w14:paraId="37F5C4D6" w14:textId="77777777" w:rsidTr="00812D7C">
        <w:tc>
          <w:tcPr>
            <w:tcW w:w="851" w:type="dxa"/>
            <w:vMerge/>
            <w:vAlign w:val="center"/>
          </w:tcPr>
          <w:p w14:paraId="1BBBD0DF" w14:textId="77777777" w:rsidR="002E0AA6" w:rsidRPr="00183186" w:rsidRDefault="002E0AA6" w:rsidP="0018318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F48C964" w14:textId="005D859C" w:rsidR="002E0AA6" w:rsidRDefault="002E0AA6" w:rsidP="00183186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Servicio Canario de Empleo</w:t>
            </w:r>
          </w:p>
        </w:tc>
        <w:tc>
          <w:tcPr>
            <w:tcW w:w="4536" w:type="dxa"/>
            <w:vAlign w:val="center"/>
          </w:tcPr>
          <w:p w14:paraId="7662B4A7" w14:textId="6E937718" w:rsidR="002E0AA6" w:rsidRPr="00C81B12" w:rsidRDefault="002E0AA6" w:rsidP="00BA413E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Certifícate</w:t>
            </w:r>
          </w:p>
        </w:tc>
        <w:tc>
          <w:tcPr>
            <w:tcW w:w="1843" w:type="dxa"/>
            <w:vAlign w:val="center"/>
          </w:tcPr>
          <w:p w14:paraId="43B954C4" w14:textId="48F4008D" w:rsidR="002E0AA6" w:rsidRDefault="002E0AA6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A90CD2" w14:paraId="583D6CA3" w14:textId="77777777" w:rsidTr="00812D7C">
        <w:tc>
          <w:tcPr>
            <w:tcW w:w="851" w:type="dxa"/>
            <w:vAlign w:val="center"/>
          </w:tcPr>
          <w:p w14:paraId="6DF77714" w14:textId="77777777" w:rsidR="00A90CD2" w:rsidRPr="00183186" w:rsidRDefault="00A90CD2" w:rsidP="0018318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9A02FAE" w14:textId="6917799E" w:rsidR="00A90CD2" w:rsidRDefault="00A90CD2" w:rsidP="00183186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Fundación DISA</w:t>
            </w:r>
          </w:p>
        </w:tc>
        <w:tc>
          <w:tcPr>
            <w:tcW w:w="4536" w:type="dxa"/>
            <w:vAlign w:val="center"/>
          </w:tcPr>
          <w:p w14:paraId="2151F1F7" w14:textId="521E5333" w:rsidR="00A90CD2" w:rsidRDefault="008720CE" w:rsidP="00A90CD2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8720CE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Tecnologías de apoyo: comuni</w:t>
            </w: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cación y deglución en demencias</w:t>
            </w:r>
          </w:p>
        </w:tc>
        <w:tc>
          <w:tcPr>
            <w:tcW w:w="1843" w:type="dxa"/>
            <w:vAlign w:val="center"/>
          </w:tcPr>
          <w:p w14:paraId="5FBC5CB5" w14:textId="05E3F03C" w:rsidR="00A90CD2" w:rsidRDefault="00A90CD2" w:rsidP="0018318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</w:tbl>
    <w:p w14:paraId="2A130FE0" w14:textId="77777777" w:rsidR="00911A37" w:rsidRPr="00911A37" w:rsidRDefault="00911A37" w:rsidP="00346B5F">
      <w:pPr>
        <w:rPr>
          <w:rFonts w:ascii="Arial Narrow" w:hAnsi="Arial Narrow" w:cs="Arial"/>
          <w:b/>
          <w:color w:val="000000" w:themeColor="text1"/>
          <w:sz w:val="24"/>
          <w:szCs w:val="24"/>
        </w:rPr>
      </w:pPr>
    </w:p>
    <w:tbl>
      <w:tblPr>
        <w:tblStyle w:val="Tablaconcuadrcula"/>
        <w:tblW w:w="10207" w:type="dxa"/>
        <w:tblInd w:w="-856" w:type="dxa"/>
        <w:tblLook w:val="04A0" w:firstRow="1" w:lastRow="0" w:firstColumn="1" w:lastColumn="0" w:noHBand="0" w:noVBand="1"/>
      </w:tblPr>
      <w:tblGrid>
        <w:gridCol w:w="851"/>
        <w:gridCol w:w="2977"/>
        <w:gridCol w:w="4536"/>
        <w:gridCol w:w="1843"/>
      </w:tblGrid>
      <w:tr w:rsidR="00812D7C" w14:paraId="1320E9E3" w14:textId="77777777" w:rsidTr="00812D7C">
        <w:tc>
          <w:tcPr>
            <w:tcW w:w="851" w:type="dxa"/>
            <w:vMerge w:val="restart"/>
            <w:vAlign w:val="center"/>
          </w:tcPr>
          <w:p w14:paraId="3AF50A6A" w14:textId="02A34CD8" w:rsidR="00812D7C" w:rsidRPr="00735C9A" w:rsidRDefault="00812D7C" w:rsidP="00812D7C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35C9A">
              <w:rPr>
                <w:rFonts w:ascii="Arial Narrow" w:hAnsi="Arial Narrow"/>
                <w:b/>
                <w:bCs/>
                <w:sz w:val="24"/>
                <w:szCs w:val="24"/>
              </w:rPr>
              <w:t>2022</w:t>
            </w:r>
          </w:p>
        </w:tc>
        <w:tc>
          <w:tcPr>
            <w:tcW w:w="2977" w:type="dxa"/>
            <w:vAlign w:val="center"/>
          </w:tcPr>
          <w:p w14:paraId="659D51FB" w14:textId="77777777" w:rsidR="00812D7C" w:rsidRPr="00BA413E" w:rsidRDefault="00812D7C" w:rsidP="00D769E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 y Cabildo de La Palma.</w:t>
            </w:r>
          </w:p>
        </w:tc>
        <w:tc>
          <w:tcPr>
            <w:tcW w:w="4536" w:type="dxa"/>
            <w:vAlign w:val="center"/>
          </w:tcPr>
          <w:p w14:paraId="5F5F0357" w14:textId="77777777" w:rsidR="00812D7C" w:rsidRPr="00BA413E" w:rsidRDefault="00812D7C" w:rsidP="00D769E5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 plazas insulares vinculadas a la prestación del servicio de la promoción de la autonomía personal</w:t>
            </w:r>
          </w:p>
        </w:tc>
        <w:tc>
          <w:tcPr>
            <w:tcW w:w="1843" w:type="dxa"/>
            <w:vAlign w:val="center"/>
          </w:tcPr>
          <w:p w14:paraId="185AC64B" w14:textId="77777777" w:rsidR="00812D7C" w:rsidRPr="00812D7C" w:rsidRDefault="00812D7C" w:rsidP="00D769E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5B1015CB" w14:textId="5947D022" w:rsidR="00812D7C" w:rsidRPr="00812D7C" w:rsidRDefault="00812D7C" w:rsidP="00D769E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</w:rPr>
              <w:t>(Convenio Bianual)</w:t>
            </w:r>
          </w:p>
        </w:tc>
      </w:tr>
      <w:tr w:rsidR="00F07C73" w14:paraId="2D81241B" w14:textId="77777777" w:rsidTr="00812D7C">
        <w:tc>
          <w:tcPr>
            <w:tcW w:w="851" w:type="dxa"/>
            <w:vMerge/>
            <w:vAlign w:val="center"/>
          </w:tcPr>
          <w:p w14:paraId="1ACC2B59" w14:textId="77777777" w:rsidR="00F07C73" w:rsidRPr="00735C9A" w:rsidRDefault="00F07C73" w:rsidP="00812D7C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5A7AA75" w14:textId="5EC188D6" w:rsidR="00F07C73" w:rsidRPr="00BA413E" w:rsidRDefault="00F07C73" w:rsidP="00D769E5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</w:t>
            </w:r>
          </w:p>
        </w:tc>
        <w:tc>
          <w:tcPr>
            <w:tcW w:w="4536" w:type="dxa"/>
            <w:vAlign w:val="center"/>
          </w:tcPr>
          <w:p w14:paraId="55789362" w14:textId="4472E932" w:rsidR="00F07C73" w:rsidRPr="00F07C73" w:rsidRDefault="00A90CD2" w:rsidP="00F07C73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</w:pPr>
            <w:r w:rsidRPr="00F07C73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Concesión</w:t>
            </w:r>
            <w:r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F07C73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De subvenciones destinadas a la</w:t>
            </w:r>
          </w:p>
          <w:p w14:paraId="0DBB0B32" w14:textId="69C012F1" w:rsidR="00F07C73" w:rsidRPr="00F07C73" w:rsidRDefault="00A90CD2" w:rsidP="00F07C73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</w:pPr>
            <w:r w:rsidRPr="00F07C73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Ejecución de proyectos que fomenten los</w:t>
            </w:r>
          </w:p>
          <w:p w14:paraId="5BA9228D" w14:textId="09A985D0" w:rsidR="00F07C73" w:rsidRPr="00F07C73" w:rsidRDefault="00A90CD2" w:rsidP="00F07C73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</w:pPr>
            <w:r w:rsidRPr="00F07C73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Derechos de las personas con discapacidad</w:t>
            </w:r>
          </w:p>
          <w:p w14:paraId="2C431C07" w14:textId="103C58F3" w:rsidR="00F07C73" w:rsidRPr="00BA413E" w:rsidRDefault="00A90CD2" w:rsidP="00F07C73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</w:pPr>
            <w:r w:rsidRPr="00F07C73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Y personas en situación de dependencia.</w:t>
            </w:r>
            <w:r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 xml:space="preserve"> (3)</w:t>
            </w:r>
          </w:p>
        </w:tc>
        <w:tc>
          <w:tcPr>
            <w:tcW w:w="1843" w:type="dxa"/>
            <w:vAlign w:val="center"/>
          </w:tcPr>
          <w:p w14:paraId="6700DBD1" w14:textId="77777777" w:rsidR="00F07C73" w:rsidRDefault="00A90CD2" w:rsidP="00D769E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Aprobadas</w:t>
            </w:r>
          </w:p>
          <w:p w14:paraId="259703FF" w14:textId="79A78A05" w:rsidR="00A90CD2" w:rsidRPr="00812D7C" w:rsidRDefault="00A90CD2" w:rsidP="00D769E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07C73" w14:paraId="6BF57FA5" w14:textId="77777777" w:rsidTr="00812D7C">
        <w:tc>
          <w:tcPr>
            <w:tcW w:w="851" w:type="dxa"/>
            <w:vMerge/>
          </w:tcPr>
          <w:p w14:paraId="70B95479" w14:textId="77777777" w:rsidR="00F07C73" w:rsidRPr="00183186" w:rsidRDefault="00F07C73" w:rsidP="00F07C7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0EA89D7" w14:textId="77777777" w:rsidR="00F07C73" w:rsidRPr="00BA413E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10B6B588" w14:textId="4BD8CBE1" w:rsidR="00F07C73" w:rsidRPr="00BA413E" w:rsidRDefault="00F07C73" w:rsidP="00F07C73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Centro de Día de Alzheimer Las Ledas</w:t>
            </w:r>
          </w:p>
        </w:tc>
        <w:tc>
          <w:tcPr>
            <w:tcW w:w="1843" w:type="dxa"/>
            <w:vAlign w:val="center"/>
          </w:tcPr>
          <w:p w14:paraId="68A56167" w14:textId="77777777" w:rsidR="00F07C73" w:rsidRPr="00812D7C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4C5ECD44" w14:textId="2755720A" w:rsidR="00F07C73" w:rsidRPr="00812D7C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  <w:sz w:val="24"/>
                <w:szCs w:val="24"/>
              </w:rPr>
              <w:t>(Convenio Bianual)</w:t>
            </w:r>
          </w:p>
        </w:tc>
      </w:tr>
      <w:tr w:rsidR="00F07C73" w14:paraId="218DD9F6" w14:textId="77777777" w:rsidTr="00812D7C">
        <w:tc>
          <w:tcPr>
            <w:tcW w:w="851" w:type="dxa"/>
            <w:vMerge/>
          </w:tcPr>
          <w:p w14:paraId="442EC3E5" w14:textId="77777777" w:rsidR="00F07C73" w:rsidRPr="00183186" w:rsidRDefault="00F07C73" w:rsidP="00F07C7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11DF1D8" w14:textId="77777777" w:rsidR="00F07C73" w:rsidRPr="00BA413E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04D3DA84" w14:textId="4E67CF55" w:rsidR="00F07C73" w:rsidRPr="00BA413E" w:rsidRDefault="00F07C73" w:rsidP="00F07C73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Atención Integral a la Demencia</w:t>
            </w:r>
            <w:r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.</w:t>
            </w:r>
            <w:r w:rsidRPr="00DC448B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 xml:space="preserve"> 2022</w:t>
            </w:r>
          </w:p>
        </w:tc>
        <w:tc>
          <w:tcPr>
            <w:tcW w:w="1843" w:type="dxa"/>
            <w:vAlign w:val="center"/>
          </w:tcPr>
          <w:p w14:paraId="3D5F787A" w14:textId="77777777" w:rsidR="00F07C73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4E72B4C5" w14:textId="1F6F42A7" w:rsidR="00F07C73" w:rsidRPr="00183186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(Resolución Provisional)</w:t>
            </w:r>
          </w:p>
        </w:tc>
      </w:tr>
      <w:tr w:rsidR="00F07C73" w14:paraId="2563CF58" w14:textId="77777777" w:rsidTr="00812D7C">
        <w:tc>
          <w:tcPr>
            <w:tcW w:w="851" w:type="dxa"/>
            <w:vMerge/>
            <w:vAlign w:val="center"/>
          </w:tcPr>
          <w:p w14:paraId="3DDD8BE5" w14:textId="77777777" w:rsidR="00F07C73" w:rsidRPr="00183186" w:rsidRDefault="00F07C73" w:rsidP="00F07C73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74C9ECA" w14:textId="77777777" w:rsidR="00F07C73" w:rsidRPr="00BA413E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517499FA" w14:textId="77777777" w:rsidR="00F07C73" w:rsidRPr="00BA413E" w:rsidRDefault="00F07C73" w:rsidP="00F07C73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del Servicio de Ayuda a Domicilio para personas con Dependencia reconocida, a favor del Ayuntamiento de Breña Baja.</w:t>
            </w:r>
          </w:p>
        </w:tc>
        <w:tc>
          <w:tcPr>
            <w:tcW w:w="1843" w:type="dxa"/>
            <w:vAlign w:val="center"/>
          </w:tcPr>
          <w:p w14:paraId="05866C38" w14:textId="77777777" w:rsidR="00F07C73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0143E98F" w14:textId="273C35CF" w:rsidR="00F07C73" w:rsidRPr="00183186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(Convenio Bianual)</w:t>
            </w:r>
          </w:p>
        </w:tc>
      </w:tr>
      <w:tr w:rsidR="00F07C73" w14:paraId="5C850E7B" w14:textId="77777777" w:rsidTr="00812D7C">
        <w:tc>
          <w:tcPr>
            <w:tcW w:w="851" w:type="dxa"/>
            <w:vMerge/>
            <w:vAlign w:val="center"/>
          </w:tcPr>
          <w:p w14:paraId="25339F89" w14:textId="77777777" w:rsidR="00F07C73" w:rsidRPr="00183186" w:rsidRDefault="00F07C73" w:rsidP="00F07C7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87BFF98" w14:textId="64C2BC91" w:rsidR="00F07C73" w:rsidRPr="00BA413E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Obra Social La Caixa</w:t>
            </w:r>
          </w:p>
        </w:tc>
        <w:tc>
          <w:tcPr>
            <w:tcW w:w="4536" w:type="dxa"/>
            <w:vAlign w:val="center"/>
          </w:tcPr>
          <w:p w14:paraId="5809463B" w14:textId="515EDE57" w:rsidR="00F07C73" w:rsidRPr="00DC448B" w:rsidRDefault="00F07C73" w:rsidP="00F07C73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DC448B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Huertoterapia en Las Ledas</w:t>
            </w:r>
          </w:p>
        </w:tc>
        <w:tc>
          <w:tcPr>
            <w:tcW w:w="1843" w:type="dxa"/>
            <w:vAlign w:val="center"/>
          </w:tcPr>
          <w:p w14:paraId="76D8215E" w14:textId="04F03161" w:rsidR="00F07C73" w:rsidRPr="00183186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F07C73" w14:paraId="6C6BCC6C" w14:textId="77777777" w:rsidTr="00812D7C">
        <w:tc>
          <w:tcPr>
            <w:tcW w:w="851" w:type="dxa"/>
            <w:vMerge/>
            <w:vAlign w:val="center"/>
          </w:tcPr>
          <w:p w14:paraId="5D16B61B" w14:textId="77777777" w:rsidR="00F07C73" w:rsidRPr="00183186" w:rsidRDefault="00F07C73" w:rsidP="00F07C7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B55031F" w14:textId="39D65DDC" w:rsidR="00F07C73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Fundación CajaCanarias</w:t>
            </w:r>
          </w:p>
        </w:tc>
        <w:tc>
          <w:tcPr>
            <w:tcW w:w="4536" w:type="dxa"/>
            <w:vAlign w:val="center"/>
          </w:tcPr>
          <w:p w14:paraId="6B8122FF" w14:textId="77777777" w:rsidR="00F07C73" w:rsidRPr="002E0AA6" w:rsidRDefault="00F07C73" w:rsidP="00F07C73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2E0AA6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Respiro Familiar: UTC para personas con Demencia en La Palma</w:t>
            </w:r>
          </w:p>
          <w:p w14:paraId="1765A9E2" w14:textId="77777777" w:rsidR="00F07C73" w:rsidRPr="00DC448B" w:rsidRDefault="00F07C73" w:rsidP="00F07C73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23312FA" w14:textId="599A52F7" w:rsidR="00F07C73" w:rsidRDefault="00F07C73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A90CD2" w14:paraId="49EA498B" w14:textId="77777777" w:rsidTr="00812D7C">
        <w:tc>
          <w:tcPr>
            <w:tcW w:w="851" w:type="dxa"/>
            <w:vAlign w:val="center"/>
          </w:tcPr>
          <w:p w14:paraId="08AEBDFE" w14:textId="77777777" w:rsidR="00A90CD2" w:rsidRPr="00183186" w:rsidRDefault="00A90CD2" w:rsidP="00F07C7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32BB71FF" w14:textId="44CC52E2" w:rsidR="00A90CD2" w:rsidRDefault="00A90CD2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Ayuntamiento de El Paso</w:t>
            </w:r>
          </w:p>
        </w:tc>
        <w:tc>
          <w:tcPr>
            <w:tcW w:w="4536" w:type="dxa"/>
            <w:vAlign w:val="center"/>
          </w:tcPr>
          <w:p w14:paraId="5C110A5E" w14:textId="5DCD9101" w:rsidR="00A90CD2" w:rsidRPr="002E0AA6" w:rsidRDefault="008720CE" w:rsidP="00F07C73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S</w:t>
            </w:r>
            <w:r w:rsidRPr="008720CE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ubvención nominativa para sufragar </w:t>
            </w:r>
            <w:r w:rsidR="002F0057" w:rsidRPr="008720CE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gastos corrientes</w:t>
            </w:r>
            <w:r w:rsidRPr="008720CE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 y de funcionamiento,</w:t>
            </w:r>
          </w:p>
        </w:tc>
        <w:tc>
          <w:tcPr>
            <w:tcW w:w="1843" w:type="dxa"/>
            <w:vAlign w:val="center"/>
          </w:tcPr>
          <w:p w14:paraId="14C7A3F9" w14:textId="4894813F" w:rsidR="00A90CD2" w:rsidRDefault="00A90CD2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A90CD2" w14:paraId="54A7C19A" w14:textId="77777777" w:rsidTr="00812D7C">
        <w:tc>
          <w:tcPr>
            <w:tcW w:w="851" w:type="dxa"/>
            <w:vAlign w:val="center"/>
          </w:tcPr>
          <w:p w14:paraId="45DE6522" w14:textId="77777777" w:rsidR="00A90CD2" w:rsidRPr="00183186" w:rsidRDefault="00A90CD2" w:rsidP="00F07C73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FDAA283" w14:textId="375AD890" w:rsidR="00A90CD2" w:rsidRDefault="00A90CD2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Ayuntamiento de Los Llanos de Aridane</w:t>
            </w:r>
          </w:p>
        </w:tc>
        <w:tc>
          <w:tcPr>
            <w:tcW w:w="4536" w:type="dxa"/>
            <w:vAlign w:val="center"/>
          </w:tcPr>
          <w:p w14:paraId="019981A4" w14:textId="07A0E828" w:rsidR="00A90CD2" w:rsidRDefault="008720CE" w:rsidP="00F07C73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8720CE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Atención especializada para el colectivo afectado por demencia de los </w:t>
            </w:r>
            <w:r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Llanos d</w:t>
            </w:r>
            <w:r w:rsidRPr="008720CE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e Aridane.</w:t>
            </w:r>
          </w:p>
        </w:tc>
        <w:tc>
          <w:tcPr>
            <w:tcW w:w="1843" w:type="dxa"/>
            <w:vAlign w:val="center"/>
          </w:tcPr>
          <w:p w14:paraId="790F2267" w14:textId="77DF2290" w:rsidR="00A90CD2" w:rsidRDefault="00A90CD2" w:rsidP="00F07C7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</w:tbl>
    <w:p w14:paraId="23F33915" w14:textId="24ADCC52" w:rsidR="004E0DE6" w:rsidRDefault="004E0DE6" w:rsidP="004E0DE6">
      <w:pPr>
        <w:rPr>
          <w:rFonts w:ascii="Arial Narrow" w:hAnsi="Arial Narrow" w:cs="Arial"/>
          <w:sz w:val="24"/>
          <w:szCs w:val="24"/>
        </w:rPr>
      </w:pPr>
    </w:p>
    <w:tbl>
      <w:tblPr>
        <w:tblStyle w:val="Tablaconcuadrcula"/>
        <w:tblW w:w="10207" w:type="dxa"/>
        <w:tblInd w:w="-856" w:type="dxa"/>
        <w:tblLook w:val="04A0" w:firstRow="1" w:lastRow="0" w:firstColumn="1" w:lastColumn="0" w:noHBand="0" w:noVBand="1"/>
      </w:tblPr>
      <w:tblGrid>
        <w:gridCol w:w="851"/>
        <w:gridCol w:w="2977"/>
        <w:gridCol w:w="4536"/>
        <w:gridCol w:w="1843"/>
      </w:tblGrid>
      <w:tr w:rsidR="00F07C73" w:rsidRPr="00812D7C" w14:paraId="1B010DC0" w14:textId="77777777" w:rsidTr="00196976">
        <w:tc>
          <w:tcPr>
            <w:tcW w:w="851" w:type="dxa"/>
            <w:vMerge w:val="restart"/>
            <w:vAlign w:val="center"/>
          </w:tcPr>
          <w:p w14:paraId="1D32A66A" w14:textId="259BAB26" w:rsidR="00F07C73" w:rsidRPr="00735C9A" w:rsidRDefault="00F07C73" w:rsidP="00F07C73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35C9A">
              <w:rPr>
                <w:rFonts w:ascii="Arial Narrow" w:hAnsi="Arial Narrow"/>
                <w:b/>
                <w:bCs/>
                <w:sz w:val="24"/>
                <w:szCs w:val="24"/>
              </w:rPr>
              <w:t>202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14:paraId="3B26FF42" w14:textId="77777777" w:rsidR="00F07C73" w:rsidRPr="00BA413E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 y Cabildo de La Palma.</w:t>
            </w:r>
          </w:p>
        </w:tc>
        <w:tc>
          <w:tcPr>
            <w:tcW w:w="4536" w:type="dxa"/>
            <w:vAlign w:val="center"/>
          </w:tcPr>
          <w:p w14:paraId="621B5D24" w14:textId="77777777" w:rsidR="00F07C73" w:rsidRPr="00BA413E" w:rsidRDefault="00F07C73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 plazas insulares vinculadas a la prestación del servicio de la promoción de la autonomía personal</w:t>
            </w:r>
          </w:p>
        </w:tc>
        <w:tc>
          <w:tcPr>
            <w:tcW w:w="1843" w:type="dxa"/>
            <w:vAlign w:val="center"/>
          </w:tcPr>
          <w:p w14:paraId="4ED129EF" w14:textId="77777777" w:rsidR="00F07C73" w:rsidRPr="00812D7C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49429954" w14:textId="77777777" w:rsidR="00F07C73" w:rsidRPr="00812D7C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</w:rPr>
              <w:t>(Convenio Bianual)</w:t>
            </w:r>
          </w:p>
        </w:tc>
      </w:tr>
      <w:tr w:rsidR="00F07C73" w:rsidRPr="00812D7C" w14:paraId="48A18F6E" w14:textId="77777777" w:rsidTr="00196976">
        <w:tc>
          <w:tcPr>
            <w:tcW w:w="851" w:type="dxa"/>
            <w:vMerge/>
          </w:tcPr>
          <w:p w14:paraId="12793740" w14:textId="77777777" w:rsidR="00F07C73" w:rsidRPr="00183186" w:rsidRDefault="00F07C73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F494414" w14:textId="77777777" w:rsidR="00F07C73" w:rsidRPr="00BA413E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48C58516" w14:textId="77777777" w:rsidR="00F07C73" w:rsidRPr="00BA413E" w:rsidRDefault="00F07C73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Centro de Día de Alzheimer Las Ledas</w:t>
            </w:r>
          </w:p>
        </w:tc>
        <w:tc>
          <w:tcPr>
            <w:tcW w:w="1843" w:type="dxa"/>
            <w:vAlign w:val="center"/>
          </w:tcPr>
          <w:p w14:paraId="5C8F8451" w14:textId="77777777" w:rsidR="00F07C73" w:rsidRPr="00812D7C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08D403C7" w14:textId="77777777" w:rsidR="00F07C73" w:rsidRPr="00812D7C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12D7C">
              <w:rPr>
                <w:rFonts w:ascii="Arial Narrow" w:hAnsi="Arial Narrow"/>
                <w:sz w:val="24"/>
                <w:szCs w:val="24"/>
              </w:rPr>
              <w:t>(Convenio Bianual)</w:t>
            </w:r>
          </w:p>
        </w:tc>
      </w:tr>
      <w:tr w:rsidR="00F07C73" w:rsidRPr="00183186" w14:paraId="70331C31" w14:textId="77777777" w:rsidTr="00070751">
        <w:tc>
          <w:tcPr>
            <w:tcW w:w="851" w:type="dxa"/>
            <w:vMerge/>
          </w:tcPr>
          <w:p w14:paraId="79085A41" w14:textId="77777777" w:rsidR="00F07C73" w:rsidRPr="00183186" w:rsidRDefault="00F07C73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07B7403" w14:textId="77777777" w:rsidR="00F07C73" w:rsidRPr="00BA413E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2B1E6F6F" w14:textId="6F4BB769" w:rsidR="00F07C73" w:rsidRPr="00070751" w:rsidRDefault="00070751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sz w:val="24"/>
                <w:szCs w:val="24"/>
              </w:rPr>
            </w:pPr>
            <w:r w:rsidRPr="00070751">
              <w:rPr>
                <w:rFonts w:ascii="Arial Narrow" w:hAnsi="Arial Narrow"/>
                <w:b w:val="0"/>
                <w:sz w:val="24"/>
                <w:szCs w:val="24"/>
              </w:rPr>
              <w:t>Servicio de apoyo a familias afectadas por demencias en La Palma</w:t>
            </w:r>
          </w:p>
        </w:tc>
        <w:tc>
          <w:tcPr>
            <w:tcW w:w="1843" w:type="dxa"/>
            <w:vAlign w:val="center"/>
          </w:tcPr>
          <w:p w14:paraId="49A5AEB8" w14:textId="77777777" w:rsidR="00F07C73" w:rsidRDefault="00F07C73" w:rsidP="0007075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742CA7ED" w14:textId="71830EA5" w:rsidR="00F07C73" w:rsidRPr="00183186" w:rsidRDefault="00F07C73" w:rsidP="0007075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70751" w:rsidRPr="00183186" w14:paraId="74A919FA" w14:textId="77777777" w:rsidTr="00196976">
        <w:tc>
          <w:tcPr>
            <w:tcW w:w="851" w:type="dxa"/>
            <w:vMerge/>
          </w:tcPr>
          <w:p w14:paraId="28DC3835" w14:textId="77777777" w:rsidR="00070751" w:rsidRPr="00183186" w:rsidRDefault="00070751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3650B0B" w14:textId="73240F8C" w:rsidR="00070751" w:rsidRPr="00070751" w:rsidRDefault="00070751" w:rsidP="00196976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 w:rsidRPr="000707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39EBF1DC" w14:textId="1AE81314" w:rsidR="00070751" w:rsidRPr="00070751" w:rsidRDefault="00070751" w:rsidP="00070751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sz w:val="24"/>
                <w:szCs w:val="24"/>
              </w:rPr>
            </w:pPr>
            <w:r w:rsidRPr="00070751">
              <w:rPr>
                <w:rFonts w:ascii="Arial Narrow" w:hAnsi="Arial Narrow"/>
                <w:b w:val="0"/>
                <w:sz w:val="24"/>
                <w:szCs w:val="24"/>
              </w:rPr>
              <w:t xml:space="preserve">Convenio 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AFA</w:t>
            </w:r>
            <w:r w:rsidRPr="00070751">
              <w:rPr>
                <w:rFonts w:ascii="Arial Narrow" w:hAnsi="Arial Narrow"/>
                <w:b w:val="0"/>
                <w:sz w:val="24"/>
                <w:szCs w:val="24"/>
              </w:rPr>
              <w:t>. Información, orientación y</w:t>
            </w:r>
          </w:p>
          <w:p w14:paraId="76656AE7" w14:textId="24F9C68A" w:rsidR="00070751" w:rsidRPr="00070751" w:rsidRDefault="00070751" w:rsidP="00070751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sz w:val="24"/>
                <w:szCs w:val="24"/>
              </w:rPr>
            </w:pPr>
            <w:r w:rsidRPr="00070751">
              <w:rPr>
                <w:rFonts w:ascii="Arial Narrow" w:hAnsi="Arial Narrow"/>
                <w:b w:val="0"/>
                <w:sz w:val="24"/>
                <w:szCs w:val="24"/>
              </w:rPr>
              <w:t>Valoración cen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tros sociosanitarios de la isla</w:t>
            </w:r>
          </w:p>
        </w:tc>
        <w:tc>
          <w:tcPr>
            <w:tcW w:w="1843" w:type="dxa"/>
            <w:vAlign w:val="center"/>
          </w:tcPr>
          <w:p w14:paraId="52B62DC9" w14:textId="77777777" w:rsidR="00070751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2BC30BD1" w14:textId="2FC2795A" w:rsidR="00070751" w:rsidRPr="00183186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07C73" w:rsidRPr="00183186" w14:paraId="1683F707" w14:textId="77777777" w:rsidTr="00196976">
        <w:tc>
          <w:tcPr>
            <w:tcW w:w="851" w:type="dxa"/>
            <w:vMerge/>
            <w:vAlign w:val="center"/>
          </w:tcPr>
          <w:p w14:paraId="73CD6F9F" w14:textId="77777777" w:rsidR="00F07C73" w:rsidRPr="00183186" w:rsidRDefault="00F07C73" w:rsidP="00196976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B400F4A" w14:textId="77777777" w:rsidR="00F07C73" w:rsidRPr="00BA413E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53974C58" w14:textId="77777777" w:rsidR="00F07C73" w:rsidRPr="00BA413E" w:rsidRDefault="00F07C73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del Servicio de Ayuda a Domicilio para personas con Dependencia reconocida, a favor del Ayuntamiento de Breña Baja.</w:t>
            </w:r>
          </w:p>
        </w:tc>
        <w:tc>
          <w:tcPr>
            <w:tcW w:w="1843" w:type="dxa"/>
            <w:vAlign w:val="center"/>
          </w:tcPr>
          <w:p w14:paraId="6E58AA3A" w14:textId="77777777" w:rsidR="00F07C73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5A87603D" w14:textId="77777777" w:rsidR="00F07C73" w:rsidRPr="00183186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(Convenio Bianual)</w:t>
            </w:r>
          </w:p>
        </w:tc>
      </w:tr>
      <w:tr w:rsidR="00F07C73" w:rsidRPr="00183186" w14:paraId="65E3C5C1" w14:textId="77777777" w:rsidTr="00196976">
        <w:tc>
          <w:tcPr>
            <w:tcW w:w="851" w:type="dxa"/>
            <w:vMerge/>
            <w:vAlign w:val="center"/>
          </w:tcPr>
          <w:p w14:paraId="5FA88C7A" w14:textId="77777777" w:rsidR="00F07C73" w:rsidRPr="00183186" w:rsidRDefault="00F07C73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022025B" w14:textId="77777777" w:rsidR="00F07C73" w:rsidRPr="00BA413E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Obra Social La Caixa</w:t>
            </w:r>
          </w:p>
        </w:tc>
        <w:tc>
          <w:tcPr>
            <w:tcW w:w="4536" w:type="dxa"/>
            <w:vAlign w:val="center"/>
          </w:tcPr>
          <w:p w14:paraId="13C13554" w14:textId="77777777" w:rsidR="00F07C73" w:rsidRPr="00DC448B" w:rsidRDefault="00F07C73" w:rsidP="00196976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DC448B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Huertoterapia en Las Ledas</w:t>
            </w:r>
          </w:p>
        </w:tc>
        <w:tc>
          <w:tcPr>
            <w:tcW w:w="1843" w:type="dxa"/>
            <w:vAlign w:val="center"/>
          </w:tcPr>
          <w:p w14:paraId="762789F0" w14:textId="77777777" w:rsidR="00F07C73" w:rsidRPr="00183186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  <w:tr w:rsidR="00F07C73" w14:paraId="57D021B9" w14:textId="77777777" w:rsidTr="00196976">
        <w:tc>
          <w:tcPr>
            <w:tcW w:w="851" w:type="dxa"/>
            <w:vMerge/>
            <w:vAlign w:val="center"/>
          </w:tcPr>
          <w:p w14:paraId="6E2669D5" w14:textId="77777777" w:rsidR="00F07C73" w:rsidRPr="00183186" w:rsidRDefault="00F07C73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2B6FFB9" w14:textId="77777777" w:rsidR="00F07C73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Fundación CajaCanarias</w:t>
            </w:r>
          </w:p>
        </w:tc>
        <w:tc>
          <w:tcPr>
            <w:tcW w:w="4536" w:type="dxa"/>
            <w:vAlign w:val="center"/>
          </w:tcPr>
          <w:p w14:paraId="517D330C" w14:textId="77777777" w:rsidR="00F07C73" w:rsidRPr="002E0AA6" w:rsidRDefault="00F07C73" w:rsidP="00196976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2E0AA6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Respiro Familiar: UTC para personas con Demencia en La Palma</w:t>
            </w:r>
          </w:p>
          <w:p w14:paraId="4B1C4134" w14:textId="77777777" w:rsidR="00F07C73" w:rsidRPr="00DC448B" w:rsidRDefault="00F07C73" w:rsidP="00196976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5FE4CAC" w14:textId="77777777" w:rsidR="00F07C73" w:rsidRDefault="00F07C73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</w:tbl>
    <w:p w14:paraId="3A84288D" w14:textId="6334971C" w:rsidR="00F07C73" w:rsidRDefault="00F07C73" w:rsidP="004E0DE6">
      <w:pPr>
        <w:rPr>
          <w:rFonts w:ascii="Arial Narrow" w:hAnsi="Arial Narrow" w:cs="Arial"/>
          <w:sz w:val="24"/>
          <w:szCs w:val="24"/>
        </w:rPr>
      </w:pPr>
    </w:p>
    <w:p w14:paraId="78E4F72B" w14:textId="77777777" w:rsidR="002F0057" w:rsidRDefault="002F0057" w:rsidP="004E0DE6">
      <w:pPr>
        <w:rPr>
          <w:rFonts w:ascii="Arial Narrow" w:hAnsi="Arial Narrow" w:cs="Arial"/>
          <w:sz w:val="24"/>
          <w:szCs w:val="24"/>
        </w:rPr>
      </w:pPr>
    </w:p>
    <w:tbl>
      <w:tblPr>
        <w:tblStyle w:val="Tablaconcuadrcula"/>
        <w:tblW w:w="10207" w:type="dxa"/>
        <w:tblInd w:w="-856" w:type="dxa"/>
        <w:tblLook w:val="04A0" w:firstRow="1" w:lastRow="0" w:firstColumn="1" w:lastColumn="0" w:noHBand="0" w:noVBand="1"/>
      </w:tblPr>
      <w:tblGrid>
        <w:gridCol w:w="851"/>
        <w:gridCol w:w="2977"/>
        <w:gridCol w:w="4536"/>
        <w:gridCol w:w="1843"/>
      </w:tblGrid>
      <w:tr w:rsidR="00070751" w:rsidRPr="00812D7C" w14:paraId="4884A041" w14:textId="77777777" w:rsidTr="00196976">
        <w:tc>
          <w:tcPr>
            <w:tcW w:w="851" w:type="dxa"/>
            <w:vMerge w:val="restart"/>
            <w:vAlign w:val="center"/>
          </w:tcPr>
          <w:p w14:paraId="4E33ABCC" w14:textId="75BE7A7F" w:rsidR="00070751" w:rsidRPr="00735C9A" w:rsidRDefault="00070751" w:rsidP="00196976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lastRenderedPageBreak/>
              <w:t>2024</w:t>
            </w:r>
          </w:p>
        </w:tc>
        <w:tc>
          <w:tcPr>
            <w:tcW w:w="2977" w:type="dxa"/>
            <w:vAlign w:val="center"/>
          </w:tcPr>
          <w:p w14:paraId="2F5285B4" w14:textId="77777777" w:rsidR="00070751" w:rsidRPr="00BA413E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 y Cabildo de La Palma.</w:t>
            </w:r>
          </w:p>
        </w:tc>
        <w:tc>
          <w:tcPr>
            <w:tcW w:w="4536" w:type="dxa"/>
            <w:vAlign w:val="center"/>
          </w:tcPr>
          <w:p w14:paraId="0BE02701" w14:textId="77777777" w:rsidR="00070751" w:rsidRPr="00BA413E" w:rsidRDefault="00070751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 plazas insulares vinculadas a la prestación del servicio de la promoción de la autonomía personal</w:t>
            </w:r>
          </w:p>
        </w:tc>
        <w:tc>
          <w:tcPr>
            <w:tcW w:w="1843" w:type="dxa"/>
            <w:vAlign w:val="center"/>
          </w:tcPr>
          <w:p w14:paraId="42C2DC27" w14:textId="02EB2303" w:rsidR="00070751" w:rsidRPr="00812D7C" w:rsidRDefault="001B443D" w:rsidP="002F0057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  <w:r w:rsidR="00070751">
              <w:rPr>
                <w:rFonts w:ascii="Arial Narrow" w:hAnsi="Arial Narrow"/>
                <w:sz w:val="24"/>
                <w:szCs w:val="24"/>
              </w:rPr>
              <w:t xml:space="preserve"> Convenio</w:t>
            </w:r>
          </w:p>
        </w:tc>
      </w:tr>
      <w:tr w:rsidR="00070751" w:rsidRPr="00812D7C" w14:paraId="1CA09B14" w14:textId="77777777" w:rsidTr="00196976">
        <w:tc>
          <w:tcPr>
            <w:tcW w:w="851" w:type="dxa"/>
            <w:vMerge/>
          </w:tcPr>
          <w:p w14:paraId="2304C085" w14:textId="77777777" w:rsidR="00070751" w:rsidRPr="00183186" w:rsidRDefault="00070751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85A7F2B" w14:textId="77777777" w:rsidR="00070751" w:rsidRPr="00BA413E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12CD47BA" w14:textId="77777777" w:rsidR="00070751" w:rsidRPr="00BA413E" w:rsidRDefault="00070751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Centro de Día de Alzheimer Las Ledas</w:t>
            </w:r>
          </w:p>
        </w:tc>
        <w:tc>
          <w:tcPr>
            <w:tcW w:w="1843" w:type="dxa"/>
            <w:vAlign w:val="center"/>
          </w:tcPr>
          <w:p w14:paraId="47838C0D" w14:textId="11AADD45" w:rsidR="00070751" w:rsidRPr="00812D7C" w:rsidRDefault="001B443D" w:rsidP="002F0057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  <w:r w:rsidR="00070751">
              <w:rPr>
                <w:rFonts w:ascii="Arial Narrow" w:hAnsi="Arial Narrow"/>
                <w:sz w:val="24"/>
                <w:szCs w:val="24"/>
              </w:rPr>
              <w:t xml:space="preserve"> Convenio</w:t>
            </w:r>
          </w:p>
        </w:tc>
      </w:tr>
      <w:tr w:rsidR="00070751" w:rsidRPr="00183186" w14:paraId="48B16281" w14:textId="77777777" w:rsidTr="00196976">
        <w:tc>
          <w:tcPr>
            <w:tcW w:w="851" w:type="dxa"/>
            <w:vMerge/>
          </w:tcPr>
          <w:p w14:paraId="586A0543" w14:textId="77777777" w:rsidR="00070751" w:rsidRPr="00183186" w:rsidRDefault="00070751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658C19D" w14:textId="77777777" w:rsidR="00070751" w:rsidRPr="00BA413E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4608A1EA" w14:textId="12715359" w:rsidR="00070751" w:rsidRPr="00070751" w:rsidRDefault="00070751" w:rsidP="00070751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Textoennegrita"/>
                <w:b/>
                <w:color w:val="003300"/>
                <w:bdr w:val="none" w:sz="0" w:space="0" w:color="auto" w:frame="1"/>
              </w:rPr>
            </w:pPr>
            <w:r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 xml:space="preserve"> Asociación de Familiares de Enfermos d</w:t>
            </w:r>
            <w:r w:rsidRPr="00070751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e Alzheimer y otras demencias de la palma (</w:t>
            </w:r>
            <w:r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AFA La P</w:t>
            </w:r>
            <w:r w:rsidRPr="00070751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alma). programa de atención social personas con discapacidad.</w:t>
            </w:r>
          </w:p>
        </w:tc>
        <w:tc>
          <w:tcPr>
            <w:tcW w:w="1843" w:type="dxa"/>
            <w:vAlign w:val="center"/>
          </w:tcPr>
          <w:p w14:paraId="5D658602" w14:textId="06CC1E5C" w:rsidR="00070751" w:rsidRDefault="001B443D" w:rsidP="0007075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13DAB729" w14:textId="62F755DE" w:rsidR="00070751" w:rsidRPr="00183186" w:rsidRDefault="00070751" w:rsidP="002F0057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Subv. nominativa</w:t>
            </w:r>
          </w:p>
        </w:tc>
      </w:tr>
      <w:tr w:rsidR="00070751" w:rsidRPr="00183186" w14:paraId="2A14C7AB" w14:textId="77777777" w:rsidTr="00196976">
        <w:tc>
          <w:tcPr>
            <w:tcW w:w="851" w:type="dxa"/>
            <w:vMerge/>
          </w:tcPr>
          <w:p w14:paraId="581CDB0F" w14:textId="77777777" w:rsidR="00070751" w:rsidRPr="00183186" w:rsidRDefault="00070751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60CB360" w14:textId="77777777" w:rsidR="00070751" w:rsidRPr="00070751" w:rsidRDefault="00070751" w:rsidP="00196976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 w:rsidRPr="000707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104A5D6B" w14:textId="77777777" w:rsidR="00070751" w:rsidRPr="00070751" w:rsidRDefault="00070751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sz w:val="24"/>
                <w:szCs w:val="24"/>
              </w:rPr>
            </w:pPr>
            <w:r w:rsidRPr="00070751">
              <w:rPr>
                <w:rFonts w:ascii="Arial Narrow" w:hAnsi="Arial Narrow"/>
                <w:b w:val="0"/>
                <w:sz w:val="24"/>
                <w:szCs w:val="24"/>
              </w:rPr>
              <w:t xml:space="preserve">Convenio 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AFA</w:t>
            </w:r>
            <w:r w:rsidRPr="00070751">
              <w:rPr>
                <w:rFonts w:ascii="Arial Narrow" w:hAnsi="Arial Narrow"/>
                <w:b w:val="0"/>
                <w:sz w:val="24"/>
                <w:szCs w:val="24"/>
              </w:rPr>
              <w:t>. Información, orientación y</w:t>
            </w:r>
          </w:p>
          <w:p w14:paraId="0FEE88CC" w14:textId="77777777" w:rsidR="00070751" w:rsidRPr="00070751" w:rsidRDefault="00070751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sz w:val="24"/>
                <w:szCs w:val="24"/>
              </w:rPr>
            </w:pPr>
            <w:r w:rsidRPr="00070751">
              <w:rPr>
                <w:rFonts w:ascii="Arial Narrow" w:hAnsi="Arial Narrow"/>
                <w:b w:val="0"/>
                <w:sz w:val="24"/>
                <w:szCs w:val="24"/>
              </w:rPr>
              <w:t>Valoración cen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tros sociosanitarios de la isla</w:t>
            </w:r>
          </w:p>
        </w:tc>
        <w:tc>
          <w:tcPr>
            <w:tcW w:w="1843" w:type="dxa"/>
            <w:vAlign w:val="center"/>
          </w:tcPr>
          <w:p w14:paraId="6FBAB2DD" w14:textId="77777777" w:rsidR="002F0057" w:rsidRDefault="00070751" w:rsidP="002F0057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7B9BFBB8" w14:textId="0286280A" w:rsidR="00070751" w:rsidRPr="00183186" w:rsidRDefault="001B443D" w:rsidP="002F0057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convenio</w:t>
            </w:r>
          </w:p>
        </w:tc>
      </w:tr>
      <w:tr w:rsidR="00070751" w:rsidRPr="00183186" w14:paraId="2C392D39" w14:textId="77777777" w:rsidTr="00196976">
        <w:tc>
          <w:tcPr>
            <w:tcW w:w="851" w:type="dxa"/>
            <w:vMerge/>
            <w:vAlign w:val="center"/>
          </w:tcPr>
          <w:p w14:paraId="7A3CAE7A" w14:textId="77777777" w:rsidR="00070751" w:rsidRPr="00183186" w:rsidRDefault="00070751" w:rsidP="00196976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4FE89D7" w14:textId="77777777" w:rsidR="00070751" w:rsidRPr="00BA413E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33FAB8F9" w14:textId="77777777" w:rsidR="00070751" w:rsidRPr="00BA413E" w:rsidRDefault="00070751" w:rsidP="00196976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BA413E">
              <w:rPr>
                <w:rStyle w:val="Textoennegrita"/>
                <w:rFonts w:ascii="Arial Narrow" w:hAnsi="Arial Narrow"/>
                <w:color w:val="003300"/>
                <w:sz w:val="24"/>
                <w:szCs w:val="24"/>
                <w:bdr w:val="none" w:sz="0" w:space="0" w:color="auto" w:frame="1"/>
              </w:rPr>
              <w:t>Gestión del Servicio de Ayuda a Domicilio para personas con Dependencia reconocida, a favor del Ayuntamiento de Breña Baja.</w:t>
            </w:r>
          </w:p>
        </w:tc>
        <w:tc>
          <w:tcPr>
            <w:tcW w:w="1843" w:type="dxa"/>
            <w:vAlign w:val="center"/>
          </w:tcPr>
          <w:p w14:paraId="34970751" w14:textId="268AF646" w:rsidR="00070751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83186">
              <w:rPr>
                <w:rFonts w:ascii="Arial Narrow" w:hAnsi="Arial Narrow"/>
                <w:sz w:val="24"/>
                <w:szCs w:val="24"/>
              </w:rPr>
              <w:t>Aprobada</w:t>
            </w:r>
          </w:p>
          <w:p w14:paraId="2100869E" w14:textId="686CC112" w:rsidR="00070751" w:rsidRPr="00183186" w:rsidRDefault="001B443D" w:rsidP="002F0057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convenio</w:t>
            </w:r>
          </w:p>
        </w:tc>
      </w:tr>
      <w:tr w:rsidR="00070751" w:rsidRPr="00183186" w14:paraId="3B23137D" w14:textId="77777777" w:rsidTr="00196976">
        <w:tc>
          <w:tcPr>
            <w:tcW w:w="851" w:type="dxa"/>
            <w:vMerge/>
            <w:vAlign w:val="center"/>
          </w:tcPr>
          <w:p w14:paraId="2888A4AC" w14:textId="77777777" w:rsidR="00070751" w:rsidRPr="00183186" w:rsidRDefault="00070751" w:rsidP="00196976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D222078" w14:textId="77777777" w:rsidR="00070751" w:rsidRPr="00BA413E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Obra Social La Caixa</w:t>
            </w:r>
          </w:p>
        </w:tc>
        <w:tc>
          <w:tcPr>
            <w:tcW w:w="4536" w:type="dxa"/>
            <w:vAlign w:val="center"/>
          </w:tcPr>
          <w:p w14:paraId="41446819" w14:textId="601575AC" w:rsidR="00070751" w:rsidRPr="00DC448B" w:rsidRDefault="00070751" w:rsidP="00196976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DC448B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>Huertoterapia en Las Ledas</w:t>
            </w:r>
            <w:r w:rsidR="00B1227D">
              <w:rPr>
                <w:rFonts w:ascii="Arial Narrow" w:hAnsi="Arial Narrow"/>
                <w:b w:val="0"/>
                <w:bCs w:val="0"/>
                <w:sz w:val="24"/>
                <w:szCs w:val="24"/>
              </w:rPr>
              <w:t xml:space="preserve"> 2024</w:t>
            </w:r>
          </w:p>
        </w:tc>
        <w:tc>
          <w:tcPr>
            <w:tcW w:w="1843" w:type="dxa"/>
            <w:vAlign w:val="center"/>
          </w:tcPr>
          <w:p w14:paraId="785A4C03" w14:textId="77777777" w:rsidR="00070751" w:rsidRPr="00183186" w:rsidRDefault="00070751" w:rsidP="0019697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Aprobada</w:t>
            </w:r>
          </w:p>
        </w:tc>
      </w:tr>
    </w:tbl>
    <w:p w14:paraId="7396020F" w14:textId="77777777" w:rsidR="00070751" w:rsidRDefault="00070751" w:rsidP="004E0DE6">
      <w:pPr>
        <w:rPr>
          <w:rFonts w:ascii="Arial Narrow" w:hAnsi="Arial Narrow" w:cs="Arial"/>
          <w:sz w:val="24"/>
          <w:szCs w:val="24"/>
        </w:rPr>
      </w:pPr>
    </w:p>
    <w:tbl>
      <w:tblPr>
        <w:tblStyle w:val="Tablaconcuadrcula"/>
        <w:tblW w:w="10207" w:type="dxa"/>
        <w:tblInd w:w="-856" w:type="dxa"/>
        <w:tblLook w:val="04A0" w:firstRow="1" w:lastRow="0" w:firstColumn="1" w:lastColumn="0" w:noHBand="0" w:noVBand="1"/>
      </w:tblPr>
      <w:tblGrid>
        <w:gridCol w:w="851"/>
        <w:gridCol w:w="2977"/>
        <w:gridCol w:w="4536"/>
        <w:gridCol w:w="1843"/>
      </w:tblGrid>
      <w:tr w:rsidR="00A36BE3" w:rsidRPr="00A36BE3" w14:paraId="06C7BE67" w14:textId="77777777" w:rsidTr="00FF300B">
        <w:tc>
          <w:tcPr>
            <w:tcW w:w="851" w:type="dxa"/>
            <w:vMerge w:val="restart"/>
            <w:vAlign w:val="center"/>
          </w:tcPr>
          <w:p w14:paraId="393F5959" w14:textId="27E6A348" w:rsidR="007D0424" w:rsidRPr="00A36BE3" w:rsidRDefault="007D0424" w:rsidP="00420FEC">
            <w:pPr>
              <w:jc w:val="center"/>
              <w:rPr>
                <w:rFonts w:ascii="Arial Narrow" w:hAnsi="Arial Narrow"/>
                <w:b/>
                <w:bCs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b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977" w:type="dxa"/>
            <w:vAlign w:val="center"/>
          </w:tcPr>
          <w:p w14:paraId="4E538E63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  <w:shd w:val="clear" w:color="auto" w:fill="FFFFFF"/>
              </w:rPr>
              <w:t>Gobierno de Canarias y Cabildo de La Palma.</w:t>
            </w:r>
          </w:p>
        </w:tc>
        <w:tc>
          <w:tcPr>
            <w:tcW w:w="4536" w:type="dxa"/>
            <w:vAlign w:val="center"/>
          </w:tcPr>
          <w:p w14:paraId="768A4ABF" w14:textId="77777777" w:rsidR="007D0424" w:rsidRPr="00A36BE3" w:rsidRDefault="007D0424" w:rsidP="00420FEC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Style w:val="Textoennegrita"/>
                <w:rFonts w:ascii="Arial Narrow" w:hAnsi="Arial Narrow"/>
                <w:color w:val="000000" w:themeColor="text1"/>
                <w:sz w:val="24"/>
                <w:szCs w:val="24"/>
                <w:bdr w:val="none" w:sz="0" w:space="0" w:color="auto" w:frame="1"/>
              </w:rPr>
              <w:t>Gestión de plazas insulares vinculadas a la prestación del servicio de la promoción de la autonomía personal</w:t>
            </w:r>
          </w:p>
        </w:tc>
        <w:tc>
          <w:tcPr>
            <w:tcW w:w="1843" w:type="dxa"/>
            <w:vAlign w:val="center"/>
          </w:tcPr>
          <w:p w14:paraId="326278F9" w14:textId="32562119" w:rsidR="007D0424" w:rsidRPr="00A36BE3" w:rsidRDefault="00A36BE3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 xml:space="preserve">Aprobada </w:t>
            </w:r>
            <w:r w:rsidR="007D0424"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 xml:space="preserve"> Convenio</w:t>
            </w:r>
          </w:p>
        </w:tc>
      </w:tr>
      <w:tr w:rsidR="00A36BE3" w:rsidRPr="00A36BE3" w14:paraId="7DDD0E3A" w14:textId="77777777" w:rsidTr="00FF300B">
        <w:tc>
          <w:tcPr>
            <w:tcW w:w="851" w:type="dxa"/>
            <w:vMerge/>
            <w:vAlign w:val="center"/>
          </w:tcPr>
          <w:p w14:paraId="37E03602" w14:textId="77777777" w:rsidR="007D0424" w:rsidRPr="00A36BE3" w:rsidRDefault="007D0424" w:rsidP="00420FEC">
            <w:pPr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F84B43C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11031C8B" w14:textId="77777777" w:rsidR="007D0424" w:rsidRPr="00A36BE3" w:rsidRDefault="007D0424" w:rsidP="00420FEC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Style w:val="Textoennegrita"/>
                <w:rFonts w:ascii="Arial Narrow" w:hAnsi="Arial Narrow"/>
                <w:color w:val="000000" w:themeColor="text1"/>
                <w:sz w:val="24"/>
                <w:szCs w:val="24"/>
                <w:bdr w:val="none" w:sz="0" w:space="0" w:color="auto" w:frame="1"/>
              </w:rPr>
              <w:t>Centro de Día de Alzheimer Las Ledas</w:t>
            </w:r>
          </w:p>
        </w:tc>
        <w:tc>
          <w:tcPr>
            <w:tcW w:w="1843" w:type="dxa"/>
            <w:vAlign w:val="center"/>
          </w:tcPr>
          <w:p w14:paraId="3F6AC38F" w14:textId="735DBEC2" w:rsidR="007D0424" w:rsidRPr="00A36BE3" w:rsidRDefault="00A36BE3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 xml:space="preserve">Pendiente de </w:t>
            </w:r>
            <w:r w:rsidR="007D0424"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Convenio</w:t>
            </w:r>
          </w:p>
        </w:tc>
      </w:tr>
      <w:tr w:rsidR="00A36BE3" w:rsidRPr="00A36BE3" w14:paraId="5C181F34" w14:textId="77777777" w:rsidTr="00420FEC">
        <w:tc>
          <w:tcPr>
            <w:tcW w:w="851" w:type="dxa"/>
            <w:vMerge/>
          </w:tcPr>
          <w:p w14:paraId="2477B9A3" w14:textId="77777777" w:rsidR="007D0424" w:rsidRPr="00A36BE3" w:rsidRDefault="007D0424" w:rsidP="00420FEC">
            <w:pPr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01971B7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0B2C489C" w14:textId="77777777" w:rsidR="007D0424" w:rsidRPr="00A36BE3" w:rsidRDefault="007D0424" w:rsidP="00420FEC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Textoennegrita"/>
                <w:b/>
                <w:color w:val="000000" w:themeColor="text1"/>
                <w:bdr w:val="none" w:sz="0" w:space="0" w:color="auto" w:frame="1"/>
              </w:rPr>
            </w:pPr>
            <w:r w:rsidRPr="00A36BE3">
              <w:rPr>
                <w:rStyle w:val="Textoennegrita"/>
                <w:rFonts w:ascii="Arial Narrow" w:hAnsi="Arial Narrow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Asociación de Familiares de Enfermos de Alzheimer y otras demencias de la palma (AFA La Palma). programa de atención social personas con discapacidad.</w:t>
            </w:r>
          </w:p>
        </w:tc>
        <w:tc>
          <w:tcPr>
            <w:tcW w:w="1843" w:type="dxa"/>
            <w:vAlign w:val="center"/>
          </w:tcPr>
          <w:p w14:paraId="3CEA34F4" w14:textId="5829E268" w:rsidR="007D0424" w:rsidRPr="00A36BE3" w:rsidRDefault="00A36BE3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Pendiente de resolución de concesión</w:t>
            </w:r>
          </w:p>
          <w:p w14:paraId="7FFE5BE3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Subv. nominativa</w:t>
            </w:r>
          </w:p>
        </w:tc>
      </w:tr>
      <w:tr w:rsidR="00A36BE3" w:rsidRPr="00A36BE3" w14:paraId="30FE55BF" w14:textId="77777777" w:rsidTr="00420FEC">
        <w:tc>
          <w:tcPr>
            <w:tcW w:w="851" w:type="dxa"/>
            <w:vMerge/>
          </w:tcPr>
          <w:p w14:paraId="247204F4" w14:textId="77777777" w:rsidR="007D0424" w:rsidRPr="00A36BE3" w:rsidRDefault="007D0424" w:rsidP="00420FEC">
            <w:pPr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534D02B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  <w:shd w:val="clear" w:color="auto" w:fill="FFFFFF"/>
              </w:rPr>
              <w:t>Cabildo de La Palma</w:t>
            </w:r>
          </w:p>
        </w:tc>
        <w:tc>
          <w:tcPr>
            <w:tcW w:w="4536" w:type="dxa"/>
            <w:vAlign w:val="center"/>
          </w:tcPr>
          <w:p w14:paraId="1622DF0F" w14:textId="77777777" w:rsidR="007D0424" w:rsidRPr="00A36BE3" w:rsidRDefault="007D0424" w:rsidP="00420FEC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b w:val="0"/>
                <w:color w:val="000000" w:themeColor="text1"/>
                <w:sz w:val="24"/>
                <w:szCs w:val="24"/>
              </w:rPr>
              <w:t>Convenio AFA. Información, orientación y</w:t>
            </w:r>
          </w:p>
          <w:p w14:paraId="52D40955" w14:textId="77777777" w:rsidR="007D0424" w:rsidRPr="00A36BE3" w:rsidRDefault="007D0424" w:rsidP="00420FEC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 w:val="0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b w:val="0"/>
                <w:color w:val="000000" w:themeColor="text1"/>
                <w:sz w:val="24"/>
                <w:szCs w:val="24"/>
              </w:rPr>
              <w:t>Valoración centros sociosanitarios de la isla</w:t>
            </w:r>
          </w:p>
        </w:tc>
        <w:tc>
          <w:tcPr>
            <w:tcW w:w="1843" w:type="dxa"/>
            <w:vAlign w:val="center"/>
          </w:tcPr>
          <w:p w14:paraId="2B76D547" w14:textId="4A938824" w:rsidR="007D0424" w:rsidRPr="00A36BE3" w:rsidRDefault="00A36BE3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Pendiente de resolución de incoación</w:t>
            </w:r>
          </w:p>
          <w:p w14:paraId="08E0BEA4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convenio</w:t>
            </w:r>
          </w:p>
        </w:tc>
      </w:tr>
      <w:tr w:rsidR="00A36BE3" w:rsidRPr="00A36BE3" w14:paraId="08F10089" w14:textId="77777777" w:rsidTr="00420FEC">
        <w:tc>
          <w:tcPr>
            <w:tcW w:w="851" w:type="dxa"/>
            <w:vMerge/>
            <w:vAlign w:val="center"/>
          </w:tcPr>
          <w:p w14:paraId="282C54C2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7BC5E2F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  <w:shd w:val="clear" w:color="auto" w:fill="FFFFFF"/>
              </w:rPr>
              <w:t>Gobierno de Canarias, Cabildo Insular de La Palma y Ayuntamiento de Breña Baja.</w:t>
            </w:r>
          </w:p>
        </w:tc>
        <w:tc>
          <w:tcPr>
            <w:tcW w:w="4536" w:type="dxa"/>
            <w:vAlign w:val="center"/>
          </w:tcPr>
          <w:p w14:paraId="20760466" w14:textId="77777777" w:rsidR="007D0424" w:rsidRPr="00A36BE3" w:rsidRDefault="007D0424" w:rsidP="00420FEC">
            <w:pPr>
              <w:pStyle w:val="Ttulo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Style w:val="Textoennegrita"/>
                <w:rFonts w:ascii="Arial Narrow" w:hAnsi="Arial Narrow"/>
                <w:color w:val="000000" w:themeColor="text1"/>
                <w:sz w:val="24"/>
                <w:szCs w:val="24"/>
                <w:bdr w:val="none" w:sz="0" w:space="0" w:color="auto" w:frame="1"/>
              </w:rPr>
              <w:t>Gestión del Servicio de Ayuda a Domicilio para personas con Dependencia reconocida, a favor del Ayuntamiento de Breña Baja.</w:t>
            </w:r>
          </w:p>
        </w:tc>
        <w:tc>
          <w:tcPr>
            <w:tcW w:w="1843" w:type="dxa"/>
            <w:vAlign w:val="center"/>
          </w:tcPr>
          <w:p w14:paraId="6A936FEE" w14:textId="6DD8FD2D" w:rsidR="007D0424" w:rsidRPr="00A36BE3" w:rsidRDefault="00A36BE3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 xml:space="preserve">Pendiente de </w:t>
            </w:r>
            <w:r w:rsidR="00FF300B"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firma</w:t>
            </w:r>
          </w:p>
          <w:p w14:paraId="3539E41D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convenio</w:t>
            </w:r>
          </w:p>
        </w:tc>
      </w:tr>
      <w:tr w:rsidR="00A36BE3" w:rsidRPr="00A36BE3" w14:paraId="4B44F92D" w14:textId="77777777" w:rsidTr="00420FEC">
        <w:tc>
          <w:tcPr>
            <w:tcW w:w="851" w:type="dxa"/>
            <w:vMerge/>
            <w:vAlign w:val="center"/>
          </w:tcPr>
          <w:p w14:paraId="20AE2CA3" w14:textId="77777777" w:rsidR="007D0424" w:rsidRPr="00A36BE3" w:rsidRDefault="007D0424" w:rsidP="00420FEC">
            <w:pPr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4F32AC7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Obra Social La Caixa</w:t>
            </w:r>
          </w:p>
        </w:tc>
        <w:tc>
          <w:tcPr>
            <w:tcW w:w="4536" w:type="dxa"/>
            <w:vAlign w:val="center"/>
          </w:tcPr>
          <w:p w14:paraId="0FBCEBAA" w14:textId="77777777" w:rsidR="007D0424" w:rsidRPr="00A36BE3" w:rsidRDefault="007D0424" w:rsidP="00420FEC">
            <w:pPr>
              <w:pStyle w:val="Ttulo2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 Narrow" w:hAnsi="Arial Narrow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b w:val="0"/>
                <w:bCs w:val="0"/>
                <w:color w:val="000000" w:themeColor="text1"/>
                <w:sz w:val="24"/>
                <w:szCs w:val="24"/>
              </w:rPr>
              <w:t>Huertoterapia en Las Ledas 2024</w:t>
            </w:r>
          </w:p>
        </w:tc>
        <w:tc>
          <w:tcPr>
            <w:tcW w:w="1843" w:type="dxa"/>
            <w:vAlign w:val="center"/>
          </w:tcPr>
          <w:p w14:paraId="5DA9844A" w14:textId="77777777" w:rsidR="007D0424" w:rsidRPr="00A36BE3" w:rsidRDefault="007D0424" w:rsidP="00420FEC">
            <w:pPr>
              <w:jc w:val="center"/>
              <w:rPr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A36BE3">
              <w:rPr>
                <w:rFonts w:ascii="Arial Narrow" w:hAnsi="Arial Narrow"/>
                <w:color w:val="000000" w:themeColor="text1"/>
                <w:sz w:val="24"/>
                <w:szCs w:val="24"/>
              </w:rPr>
              <w:t>Aprobada</w:t>
            </w:r>
          </w:p>
        </w:tc>
      </w:tr>
    </w:tbl>
    <w:p w14:paraId="685FAB66" w14:textId="77777777" w:rsidR="007D0424" w:rsidRPr="00911A37" w:rsidRDefault="007D0424" w:rsidP="004E0DE6">
      <w:pPr>
        <w:rPr>
          <w:rFonts w:ascii="Arial Narrow" w:hAnsi="Arial Narrow" w:cs="Arial"/>
          <w:sz w:val="24"/>
          <w:szCs w:val="24"/>
        </w:rPr>
      </w:pPr>
    </w:p>
    <w:sectPr w:rsidR="007D0424" w:rsidRPr="00911A37" w:rsidSect="0099228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67847" w14:textId="77777777" w:rsidR="003224A9" w:rsidRDefault="003224A9" w:rsidP="00EB64D4">
      <w:pPr>
        <w:spacing w:after="0" w:line="240" w:lineRule="auto"/>
      </w:pPr>
      <w:r>
        <w:separator/>
      </w:r>
    </w:p>
  </w:endnote>
  <w:endnote w:type="continuationSeparator" w:id="0">
    <w:p w14:paraId="276F70EF" w14:textId="77777777" w:rsidR="003224A9" w:rsidRDefault="003224A9" w:rsidP="00EB6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FCFF7" w14:textId="77777777" w:rsidR="003224A9" w:rsidRDefault="003224A9" w:rsidP="00EB64D4">
      <w:pPr>
        <w:spacing w:after="0" w:line="240" w:lineRule="auto"/>
      </w:pPr>
      <w:r>
        <w:separator/>
      </w:r>
    </w:p>
  </w:footnote>
  <w:footnote w:type="continuationSeparator" w:id="0">
    <w:p w14:paraId="2784D9AD" w14:textId="77777777" w:rsidR="003224A9" w:rsidRDefault="003224A9" w:rsidP="00EB6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4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681"/>
      <w:gridCol w:w="4651"/>
      <w:gridCol w:w="1809"/>
    </w:tblGrid>
    <w:tr w:rsidR="001C49C9" w:rsidRPr="00CC516D" w14:paraId="5A09E21B" w14:textId="77777777" w:rsidTr="00C716A5">
      <w:trPr>
        <w:trHeight w:val="1265"/>
        <w:jc w:val="center"/>
      </w:trPr>
      <w:tc>
        <w:tcPr>
          <w:tcW w:w="3681" w:type="dxa"/>
          <w:vAlign w:val="center"/>
        </w:tcPr>
        <w:p w14:paraId="2001C5A6" w14:textId="77777777" w:rsidR="001C49C9" w:rsidRPr="00CC516D" w:rsidRDefault="001C49C9" w:rsidP="00E307C2">
          <w:pPr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5E5708CB" wp14:editId="4BF94650">
                <wp:extent cx="1536776" cy="715618"/>
                <wp:effectExtent l="0" t="0" r="6350" b="8890"/>
                <wp:docPr id="2" name="Imagen 2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7406" cy="7159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51" w:type="dxa"/>
          <w:vAlign w:val="center"/>
        </w:tcPr>
        <w:p w14:paraId="7F083BEE" w14:textId="77777777" w:rsidR="001C49C9" w:rsidRPr="006707C1" w:rsidRDefault="001C49C9" w:rsidP="00E307C2">
          <w:pPr>
            <w:pStyle w:val="Encabezado"/>
            <w:ind w:hanging="70"/>
            <w:jc w:val="center"/>
            <w:rPr>
              <w:rFonts w:ascii="Arial" w:hAnsi="Arial" w:cs="Arial"/>
              <w:b/>
              <w:bCs/>
              <w:sz w:val="24"/>
              <w:szCs w:val="24"/>
              <w:lang w:eastAsia="en-US"/>
            </w:rPr>
          </w:pPr>
          <w:r>
            <w:rPr>
              <w:rFonts w:ascii="Arial" w:hAnsi="Arial" w:cs="Arial"/>
              <w:b/>
              <w:bCs/>
              <w:sz w:val="24"/>
              <w:szCs w:val="24"/>
              <w:lang w:eastAsia="en-US"/>
            </w:rPr>
            <w:t>Ayudas y Subvenciones</w:t>
          </w:r>
          <w:r w:rsidRPr="006707C1">
            <w:rPr>
              <w:rFonts w:ascii="Arial" w:hAnsi="Arial" w:cs="Arial"/>
              <w:b/>
              <w:bCs/>
              <w:sz w:val="24"/>
              <w:szCs w:val="24"/>
              <w:lang w:eastAsia="en-US"/>
            </w:rPr>
            <w:t xml:space="preserve">   </w:t>
          </w:r>
        </w:p>
      </w:tc>
      <w:tc>
        <w:tcPr>
          <w:tcW w:w="1809" w:type="dxa"/>
          <w:vAlign w:val="center"/>
        </w:tcPr>
        <w:p w14:paraId="79F0165D" w14:textId="72F6362B" w:rsidR="001C49C9" w:rsidRPr="00CC516D" w:rsidRDefault="001C49C9" w:rsidP="00E307C2">
          <w:pPr>
            <w:pStyle w:val="Encabezado"/>
            <w:spacing w:line="276" w:lineRule="auto"/>
            <w:jc w:val="center"/>
            <w:rPr>
              <w:rFonts w:ascii="Trebuchet MS" w:hAnsi="Trebuchet MS"/>
              <w:b/>
              <w:bCs/>
              <w:lang w:eastAsia="en-US"/>
            </w:rPr>
          </w:pPr>
          <w:r w:rsidRPr="00CC516D">
            <w:rPr>
              <w:rFonts w:ascii="Trebuchet MS" w:hAnsi="Trebuchet MS"/>
              <w:b/>
              <w:bCs/>
              <w:lang w:eastAsia="en-US"/>
            </w:rPr>
            <w:t xml:space="preserve">Página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PAGE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A36BE3">
            <w:rPr>
              <w:rFonts w:ascii="Trebuchet MS" w:hAnsi="Trebuchet MS"/>
              <w:b/>
              <w:bCs/>
              <w:noProof/>
              <w:lang w:eastAsia="en-US"/>
            </w:rPr>
            <w:t>6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  <w:r w:rsidRPr="00CC516D">
            <w:rPr>
              <w:rFonts w:ascii="Trebuchet MS" w:hAnsi="Trebuchet MS"/>
              <w:b/>
              <w:bCs/>
              <w:lang w:eastAsia="en-US"/>
            </w:rPr>
            <w:t xml:space="preserve"> de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NUMPAGES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A36BE3">
            <w:rPr>
              <w:rFonts w:ascii="Trebuchet MS" w:hAnsi="Trebuchet MS"/>
              <w:b/>
              <w:bCs/>
              <w:noProof/>
              <w:lang w:eastAsia="en-US"/>
            </w:rPr>
            <w:t>6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</w:p>
        <w:p w14:paraId="0A96E633" w14:textId="758730B4" w:rsidR="001C49C9" w:rsidRPr="00CC516D" w:rsidRDefault="007D0424" w:rsidP="00E307C2">
          <w:pPr>
            <w:pStyle w:val="Encabezado"/>
            <w:spacing w:line="276" w:lineRule="auto"/>
            <w:jc w:val="center"/>
            <w:rPr>
              <w:rFonts w:ascii="Trebuchet MS" w:hAnsi="Trebuchet MS"/>
              <w:lang w:eastAsia="en-US"/>
            </w:rPr>
          </w:pPr>
          <w:r>
            <w:rPr>
              <w:rFonts w:ascii="Trebuchet MS" w:hAnsi="Trebuchet MS"/>
              <w:b/>
              <w:bCs/>
              <w:lang w:eastAsia="en-US"/>
            </w:rPr>
            <w:t>2025</w:t>
          </w:r>
        </w:p>
      </w:tc>
    </w:tr>
  </w:tbl>
  <w:p w14:paraId="48340CC3" w14:textId="77777777" w:rsidR="001C49C9" w:rsidRDefault="001C49C9" w:rsidP="00EB64D4">
    <w:pPr>
      <w:pStyle w:val="Encabezado"/>
      <w:rPr>
        <w:noProof/>
      </w:rPr>
    </w:pPr>
  </w:p>
  <w:p w14:paraId="0FDA5E59" w14:textId="77777777" w:rsidR="001C49C9" w:rsidRPr="00EB64D4" w:rsidRDefault="001C49C9" w:rsidP="00EB64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95642"/>
    <w:multiLevelType w:val="hybridMultilevel"/>
    <w:tmpl w:val="C65C488A"/>
    <w:lvl w:ilvl="0" w:tplc="ABD6A122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DE60C0"/>
    <w:multiLevelType w:val="hybridMultilevel"/>
    <w:tmpl w:val="8EE0D0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B70EA"/>
    <w:multiLevelType w:val="hybridMultilevel"/>
    <w:tmpl w:val="0DD4D9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3A4724"/>
    <w:multiLevelType w:val="hybridMultilevel"/>
    <w:tmpl w:val="E9A01F3A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59D9208F"/>
    <w:multiLevelType w:val="hybridMultilevel"/>
    <w:tmpl w:val="A6FCBCAC"/>
    <w:lvl w:ilvl="0" w:tplc="ABD6A122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831A46"/>
    <w:multiLevelType w:val="hybridMultilevel"/>
    <w:tmpl w:val="22D80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1C1DB5"/>
    <w:multiLevelType w:val="hybridMultilevel"/>
    <w:tmpl w:val="A72817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5711098">
    <w:abstractNumId w:val="3"/>
  </w:num>
  <w:num w:numId="2" w16cid:durableId="1515724163">
    <w:abstractNumId w:val="5"/>
  </w:num>
  <w:num w:numId="3" w16cid:durableId="423235124">
    <w:abstractNumId w:val="2"/>
  </w:num>
  <w:num w:numId="4" w16cid:durableId="1032650897">
    <w:abstractNumId w:val="1"/>
  </w:num>
  <w:num w:numId="5" w16cid:durableId="1573151247">
    <w:abstractNumId w:val="6"/>
  </w:num>
  <w:num w:numId="6" w16cid:durableId="934707040">
    <w:abstractNumId w:val="4"/>
  </w:num>
  <w:num w:numId="7" w16cid:durableId="1283197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2A3"/>
    <w:rsid w:val="00030FAE"/>
    <w:rsid w:val="00040C36"/>
    <w:rsid w:val="000679E1"/>
    <w:rsid w:val="00070751"/>
    <w:rsid w:val="000A4DCC"/>
    <w:rsid w:val="000D4529"/>
    <w:rsid w:val="0010232C"/>
    <w:rsid w:val="00114AFF"/>
    <w:rsid w:val="001171E5"/>
    <w:rsid w:val="00183186"/>
    <w:rsid w:val="001853C9"/>
    <w:rsid w:val="0019375C"/>
    <w:rsid w:val="001B3107"/>
    <w:rsid w:val="001B443D"/>
    <w:rsid w:val="001C49C9"/>
    <w:rsid w:val="001E184D"/>
    <w:rsid w:val="001F2485"/>
    <w:rsid w:val="001F77C9"/>
    <w:rsid w:val="00221512"/>
    <w:rsid w:val="0024377A"/>
    <w:rsid w:val="00277EAC"/>
    <w:rsid w:val="002A3BC6"/>
    <w:rsid w:val="002C272B"/>
    <w:rsid w:val="002C4371"/>
    <w:rsid w:val="002E0AA6"/>
    <w:rsid w:val="002F0057"/>
    <w:rsid w:val="00305310"/>
    <w:rsid w:val="003163A8"/>
    <w:rsid w:val="003224A9"/>
    <w:rsid w:val="00346B5F"/>
    <w:rsid w:val="00350324"/>
    <w:rsid w:val="00364F76"/>
    <w:rsid w:val="00372B73"/>
    <w:rsid w:val="003A035F"/>
    <w:rsid w:val="00400F21"/>
    <w:rsid w:val="004161A2"/>
    <w:rsid w:val="0048277B"/>
    <w:rsid w:val="0049043F"/>
    <w:rsid w:val="00494647"/>
    <w:rsid w:val="004A3C6D"/>
    <w:rsid w:val="004E0DE6"/>
    <w:rsid w:val="004E6157"/>
    <w:rsid w:val="005021D2"/>
    <w:rsid w:val="00583583"/>
    <w:rsid w:val="005877B4"/>
    <w:rsid w:val="005C008C"/>
    <w:rsid w:val="005C0C69"/>
    <w:rsid w:val="005D5D7F"/>
    <w:rsid w:val="00612F4A"/>
    <w:rsid w:val="006605E5"/>
    <w:rsid w:val="00661336"/>
    <w:rsid w:val="006C373F"/>
    <w:rsid w:val="006E6659"/>
    <w:rsid w:val="006F4AF4"/>
    <w:rsid w:val="00702D54"/>
    <w:rsid w:val="00714F46"/>
    <w:rsid w:val="007200B8"/>
    <w:rsid w:val="00735C9A"/>
    <w:rsid w:val="007536FC"/>
    <w:rsid w:val="007B1E99"/>
    <w:rsid w:val="007D0424"/>
    <w:rsid w:val="00812D7C"/>
    <w:rsid w:val="00840B4B"/>
    <w:rsid w:val="00853828"/>
    <w:rsid w:val="00870F6B"/>
    <w:rsid w:val="008719C3"/>
    <w:rsid w:val="008720CE"/>
    <w:rsid w:val="00910C7E"/>
    <w:rsid w:val="00911A37"/>
    <w:rsid w:val="00914AEC"/>
    <w:rsid w:val="00923969"/>
    <w:rsid w:val="00946B10"/>
    <w:rsid w:val="0095574E"/>
    <w:rsid w:val="009603E5"/>
    <w:rsid w:val="0099228C"/>
    <w:rsid w:val="00994A0B"/>
    <w:rsid w:val="009F3137"/>
    <w:rsid w:val="00A042CD"/>
    <w:rsid w:val="00A36BE3"/>
    <w:rsid w:val="00A55460"/>
    <w:rsid w:val="00A90CD2"/>
    <w:rsid w:val="00AA4547"/>
    <w:rsid w:val="00AF4F78"/>
    <w:rsid w:val="00B1227D"/>
    <w:rsid w:val="00B2406C"/>
    <w:rsid w:val="00B46271"/>
    <w:rsid w:val="00B46807"/>
    <w:rsid w:val="00B46ED9"/>
    <w:rsid w:val="00B61FC2"/>
    <w:rsid w:val="00B76ADB"/>
    <w:rsid w:val="00BA413E"/>
    <w:rsid w:val="00BD0518"/>
    <w:rsid w:val="00BF7DA6"/>
    <w:rsid w:val="00C207B6"/>
    <w:rsid w:val="00C301D8"/>
    <w:rsid w:val="00C4294D"/>
    <w:rsid w:val="00C716A5"/>
    <w:rsid w:val="00C74734"/>
    <w:rsid w:val="00C81B12"/>
    <w:rsid w:val="00C8425C"/>
    <w:rsid w:val="00CA4AC3"/>
    <w:rsid w:val="00CB3687"/>
    <w:rsid w:val="00CB4F90"/>
    <w:rsid w:val="00CD18DC"/>
    <w:rsid w:val="00D43BD8"/>
    <w:rsid w:val="00D44119"/>
    <w:rsid w:val="00D67991"/>
    <w:rsid w:val="00D702E2"/>
    <w:rsid w:val="00DB4815"/>
    <w:rsid w:val="00DB774A"/>
    <w:rsid w:val="00DC448B"/>
    <w:rsid w:val="00DD2387"/>
    <w:rsid w:val="00DF5007"/>
    <w:rsid w:val="00E56714"/>
    <w:rsid w:val="00E707DB"/>
    <w:rsid w:val="00E93BA4"/>
    <w:rsid w:val="00EB64D4"/>
    <w:rsid w:val="00ED03BD"/>
    <w:rsid w:val="00ED53FA"/>
    <w:rsid w:val="00EE3411"/>
    <w:rsid w:val="00F07C73"/>
    <w:rsid w:val="00F122A3"/>
    <w:rsid w:val="00F2142D"/>
    <w:rsid w:val="00F62B5E"/>
    <w:rsid w:val="00F82F57"/>
    <w:rsid w:val="00F97C92"/>
    <w:rsid w:val="00FB528E"/>
    <w:rsid w:val="00FC1272"/>
    <w:rsid w:val="00FF300B"/>
    <w:rsid w:val="00FF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F9592"/>
  <w15:docId w15:val="{782DD4DD-DF90-4B3A-8FF1-AB0704D03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DE6"/>
    <w:pPr>
      <w:spacing w:after="200" w:line="276" w:lineRule="auto"/>
    </w:pPr>
    <w:rPr>
      <w:sz w:val="22"/>
      <w:szCs w:val="22"/>
    </w:rPr>
  </w:style>
  <w:style w:type="paragraph" w:styleId="Ttulo2">
    <w:name w:val="heading 2"/>
    <w:basedOn w:val="Normal"/>
    <w:link w:val="Ttulo2Car"/>
    <w:uiPriority w:val="9"/>
    <w:qFormat/>
    <w:rsid w:val="0048277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4D4"/>
  </w:style>
  <w:style w:type="paragraph" w:styleId="Piedepgina">
    <w:name w:val="footer"/>
    <w:basedOn w:val="Normal"/>
    <w:link w:val="Piedepgina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4D4"/>
  </w:style>
  <w:style w:type="paragraph" w:styleId="Textodeglobo">
    <w:name w:val="Balloon Text"/>
    <w:basedOn w:val="Normal"/>
    <w:link w:val="TextodegloboCar"/>
    <w:uiPriority w:val="99"/>
    <w:semiHidden/>
    <w:unhideWhenUsed/>
    <w:rsid w:val="00EB6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4D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B528E"/>
    <w:pPr>
      <w:ind w:left="720"/>
      <w:contextualSpacing/>
    </w:pPr>
  </w:style>
  <w:style w:type="table" w:styleId="Tablaconcuadrcula">
    <w:name w:val="Table Grid"/>
    <w:basedOn w:val="Tablanormal"/>
    <w:uiPriority w:val="59"/>
    <w:rsid w:val="00BD0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48277B"/>
    <w:rPr>
      <w:rFonts w:ascii="Times New Roman" w:hAnsi="Times New Roman"/>
      <w:b/>
      <w:bCs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48277B"/>
    <w:rPr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DC448B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sz w:val="18"/>
      <w:szCs w:val="18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C448B"/>
    <w:rPr>
      <w:rFonts w:ascii="Microsoft Sans Serif" w:eastAsia="Microsoft Sans Serif" w:hAnsi="Microsoft Sans Serif" w:cs="Microsoft Sans Serif"/>
      <w:sz w:val="18"/>
      <w:szCs w:val="18"/>
      <w:lang w:eastAsia="en-US"/>
    </w:rPr>
  </w:style>
  <w:style w:type="paragraph" w:customStyle="1" w:styleId="Default">
    <w:name w:val="Default"/>
    <w:rsid w:val="0007075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0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9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ropbox\SERVICIO%20CANARIO%20DE%20EMPLEO%202018-19\PLANTILLA%20PAPEL%20CARTA%2014.dot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PAPEL CARTA 14.dot</Template>
  <TotalTime>7</TotalTime>
  <Pages>6</Pages>
  <Words>1155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Asociación NEP</cp:lastModifiedBy>
  <cp:revision>4</cp:revision>
  <cp:lastPrinted>2010-06-28T14:31:00Z</cp:lastPrinted>
  <dcterms:created xsi:type="dcterms:W3CDTF">2025-05-16T18:14:00Z</dcterms:created>
  <dcterms:modified xsi:type="dcterms:W3CDTF">2025-08-28T18:04:00Z</dcterms:modified>
</cp:coreProperties>
</file>