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E2D3C" w14:textId="50C01FDE" w:rsidR="007209ED" w:rsidRPr="002F3E5B" w:rsidRDefault="008B4808" w:rsidP="007209ED">
      <w:pPr>
        <w:ind w:left="-567"/>
        <w:rPr>
          <w:rFonts w:ascii="Arial Narrow" w:hAnsi="Arial Narrow" w:cs="Arial"/>
          <w:b/>
          <w:color w:val="000000" w:themeColor="text1"/>
          <w:sz w:val="28"/>
          <w:szCs w:val="28"/>
        </w:rPr>
      </w:pPr>
      <w:r w:rsidRPr="002F3E5B">
        <w:rPr>
          <w:rFonts w:ascii="Arial Narrow" w:hAnsi="Arial Narrow" w:cs="Arial"/>
          <w:b/>
          <w:color w:val="000000" w:themeColor="text1"/>
          <w:sz w:val="28"/>
          <w:szCs w:val="28"/>
        </w:rPr>
        <w:t xml:space="preserve">15.1. PLAN ESTRATÉGICO DE SUBVENCIONES </w:t>
      </w:r>
    </w:p>
    <w:p w14:paraId="63D65CD5" w14:textId="77777777" w:rsidR="008B4808" w:rsidRPr="008B4808" w:rsidRDefault="008B4808" w:rsidP="007209ED">
      <w:pPr>
        <w:ind w:left="-567"/>
        <w:rPr>
          <w:rFonts w:ascii="Arial Narrow" w:hAnsi="Arial Narrow" w:cs="Arial"/>
          <w:b/>
          <w:color w:val="000000" w:themeColor="text1"/>
          <w:sz w:val="24"/>
          <w:szCs w:val="24"/>
        </w:rPr>
      </w:pPr>
    </w:p>
    <w:tbl>
      <w:tblPr>
        <w:tblStyle w:val="Tablaconcuadrcula"/>
        <w:tblW w:w="9923" w:type="dxa"/>
        <w:tblInd w:w="-714" w:type="dxa"/>
        <w:tblLook w:val="04A0" w:firstRow="1" w:lastRow="0" w:firstColumn="1" w:lastColumn="0" w:noHBand="0" w:noVBand="1"/>
      </w:tblPr>
      <w:tblGrid>
        <w:gridCol w:w="993"/>
        <w:gridCol w:w="3685"/>
        <w:gridCol w:w="5245"/>
      </w:tblGrid>
      <w:tr w:rsidR="007209ED" w:rsidRPr="008B4808" w14:paraId="5B59B34C" w14:textId="77777777" w:rsidTr="00DF47B5">
        <w:tc>
          <w:tcPr>
            <w:tcW w:w="4678" w:type="dxa"/>
            <w:gridSpan w:val="2"/>
            <w:vAlign w:val="center"/>
          </w:tcPr>
          <w:p w14:paraId="7B9A4025" w14:textId="0F80C07F" w:rsidR="007209ED" w:rsidRPr="008B4808" w:rsidRDefault="00DF47B5" w:rsidP="00DF47B5">
            <w:pPr>
              <w:jc w:val="center"/>
              <w:rPr>
                <w:rFonts w:ascii="Arial Narrow" w:hAnsi="Arial Narrow" w:cs="Arial"/>
                <w:b/>
                <w:color w:val="000000" w:themeColor="text1"/>
              </w:rPr>
            </w:pPr>
            <w:r w:rsidRPr="008B4808">
              <w:rPr>
                <w:rFonts w:ascii="Arial Narrow" w:hAnsi="Arial Narrow" w:cs="Arial"/>
                <w:b/>
                <w:color w:val="000000" w:themeColor="text1"/>
              </w:rPr>
              <w:t>ENTIDAD</w:t>
            </w:r>
          </w:p>
        </w:tc>
        <w:tc>
          <w:tcPr>
            <w:tcW w:w="5245" w:type="dxa"/>
            <w:vAlign w:val="center"/>
          </w:tcPr>
          <w:p w14:paraId="679BB41D" w14:textId="24CB4D24" w:rsidR="007209ED" w:rsidRPr="008B4808" w:rsidRDefault="00DF47B5" w:rsidP="00DF47B5">
            <w:pPr>
              <w:jc w:val="center"/>
              <w:rPr>
                <w:rFonts w:ascii="Arial Narrow" w:hAnsi="Arial Narrow" w:cs="Arial"/>
                <w:b/>
                <w:color w:val="000000" w:themeColor="text1"/>
              </w:rPr>
            </w:pPr>
            <w:r w:rsidRPr="008B4808">
              <w:rPr>
                <w:rFonts w:ascii="Arial Narrow" w:hAnsi="Arial Narrow" w:cs="Arial"/>
                <w:b/>
                <w:color w:val="000000" w:themeColor="text1"/>
              </w:rPr>
              <w:t>CONVOCATORIA</w:t>
            </w:r>
          </w:p>
        </w:tc>
      </w:tr>
      <w:tr w:rsidR="00BD0518" w:rsidRPr="008B4808" w14:paraId="3A7D6F81" w14:textId="77777777" w:rsidTr="00DF47B5">
        <w:trPr>
          <w:trHeight w:val="390"/>
        </w:trPr>
        <w:tc>
          <w:tcPr>
            <w:tcW w:w="993" w:type="dxa"/>
            <w:vMerge w:val="restart"/>
            <w:vAlign w:val="center"/>
          </w:tcPr>
          <w:p w14:paraId="1B4040A1" w14:textId="77777777" w:rsidR="00BD0518" w:rsidRPr="008B4808" w:rsidRDefault="00BD0518" w:rsidP="007209ED">
            <w:pPr>
              <w:jc w:val="center"/>
              <w:rPr>
                <w:rFonts w:ascii="Arial Narrow" w:hAnsi="Arial Narrow" w:cs="Arial"/>
                <w:b/>
                <w:color w:val="000000" w:themeColor="text1"/>
              </w:rPr>
            </w:pPr>
            <w:r w:rsidRPr="008B4808">
              <w:rPr>
                <w:rFonts w:ascii="Arial Narrow" w:hAnsi="Arial Narrow" w:cs="Arial"/>
                <w:b/>
                <w:color w:val="000000" w:themeColor="text1"/>
              </w:rPr>
              <w:t>2019</w:t>
            </w:r>
          </w:p>
        </w:tc>
        <w:tc>
          <w:tcPr>
            <w:tcW w:w="3685" w:type="dxa"/>
            <w:vMerge w:val="restart"/>
            <w:vAlign w:val="center"/>
          </w:tcPr>
          <w:p w14:paraId="0AFC280C" w14:textId="77777777" w:rsidR="00BD0518" w:rsidRPr="008B4808" w:rsidRDefault="00BD0518" w:rsidP="007209E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Excmo. Cabildo Insular de La Palma</w:t>
            </w:r>
          </w:p>
        </w:tc>
        <w:tc>
          <w:tcPr>
            <w:tcW w:w="5245" w:type="dxa"/>
          </w:tcPr>
          <w:p w14:paraId="069919BF" w14:textId="77777777" w:rsidR="00BD0518" w:rsidRPr="008B4808" w:rsidRDefault="00BD0518" w:rsidP="00346B5F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Servicio de Promoción de Autonomía Personal</w:t>
            </w:r>
          </w:p>
        </w:tc>
      </w:tr>
      <w:tr w:rsidR="00BD0518" w:rsidRPr="008B4808" w14:paraId="1BB8B4A2" w14:textId="77777777" w:rsidTr="00DF47B5">
        <w:trPr>
          <w:trHeight w:val="615"/>
        </w:trPr>
        <w:tc>
          <w:tcPr>
            <w:tcW w:w="993" w:type="dxa"/>
            <w:vMerge/>
            <w:vAlign w:val="center"/>
          </w:tcPr>
          <w:p w14:paraId="792B8DC3" w14:textId="77777777" w:rsidR="00BD0518" w:rsidRPr="008B4808" w:rsidRDefault="00BD0518" w:rsidP="007209E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85" w:type="dxa"/>
            <w:vMerge/>
            <w:vAlign w:val="center"/>
          </w:tcPr>
          <w:p w14:paraId="16EA733E" w14:textId="77777777" w:rsidR="00BD0518" w:rsidRPr="008B4808" w:rsidRDefault="00BD0518" w:rsidP="007209ED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5245" w:type="dxa"/>
          </w:tcPr>
          <w:p w14:paraId="3B53DFAD" w14:textId="77777777" w:rsidR="00BD0518" w:rsidRPr="008B4808" w:rsidRDefault="00BD0518" w:rsidP="00346B5F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Proyecto para entidades pertenecientes a INDISPAL</w:t>
            </w:r>
          </w:p>
        </w:tc>
      </w:tr>
      <w:tr w:rsidR="00BD0518" w:rsidRPr="008B4808" w14:paraId="62CA60B2" w14:textId="77777777" w:rsidTr="00DF47B5">
        <w:trPr>
          <w:trHeight w:val="523"/>
        </w:trPr>
        <w:tc>
          <w:tcPr>
            <w:tcW w:w="993" w:type="dxa"/>
            <w:vMerge/>
            <w:vAlign w:val="center"/>
          </w:tcPr>
          <w:p w14:paraId="17F67AF4" w14:textId="77777777" w:rsidR="00BD0518" w:rsidRPr="008B4808" w:rsidRDefault="00BD0518" w:rsidP="007209E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85" w:type="dxa"/>
            <w:vMerge/>
            <w:vAlign w:val="center"/>
          </w:tcPr>
          <w:p w14:paraId="65D79CC8" w14:textId="77777777" w:rsidR="00BD0518" w:rsidRPr="008B4808" w:rsidRDefault="00BD0518" w:rsidP="007209ED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5245" w:type="dxa"/>
          </w:tcPr>
          <w:p w14:paraId="1BA6A310" w14:textId="77777777" w:rsidR="00BD0518" w:rsidRPr="008B4808" w:rsidRDefault="00BD0518" w:rsidP="00346B5F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Unidades de Atención Terapéutica Comarca Oeste</w:t>
            </w:r>
          </w:p>
        </w:tc>
      </w:tr>
      <w:tr w:rsidR="00BD0518" w:rsidRPr="008B4808" w14:paraId="77A5DEFE" w14:textId="77777777" w:rsidTr="00DF47B5">
        <w:trPr>
          <w:trHeight w:val="330"/>
        </w:trPr>
        <w:tc>
          <w:tcPr>
            <w:tcW w:w="993" w:type="dxa"/>
            <w:vMerge/>
            <w:vAlign w:val="center"/>
          </w:tcPr>
          <w:p w14:paraId="08EC7C3C" w14:textId="77777777" w:rsidR="00BD0518" w:rsidRPr="008B4808" w:rsidRDefault="00BD0518" w:rsidP="007209E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85" w:type="dxa"/>
            <w:vMerge w:val="restart"/>
            <w:vAlign w:val="center"/>
          </w:tcPr>
          <w:p w14:paraId="7366CF07" w14:textId="77777777" w:rsidR="00BD0518" w:rsidRPr="008B4808" w:rsidRDefault="00BD0518" w:rsidP="007209E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Gobierno de Canarias</w:t>
            </w:r>
          </w:p>
        </w:tc>
        <w:tc>
          <w:tcPr>
            <w:tcW w:w="5245" w:type="dxa"/>
          </w:tcPr>
          <w:p w14:paraId="4A213973" w14:textId="77777777" w:rsidR="00BD0518" w:rsidRPr="008B4808" w:rsidRDefault="00BD0518" w:rsidP="00346B5F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Servicio Canario de empleo ISAL 2019</w:t>
            </w:r>
          </w:p>
        </w:tc>
      </w:tr>
      <w:tr w:rsidR="00BD0518" w:rsidRPr="008B4808" w14:paraId="5D65F3D6" w14:textId="77777777" w:rsidTr="00DF47B5">
        <w:trPr>
          <w:trHeight w:val="405"/>
        </w:trPr>
        <w:tc>
          <w:tcPr>
            <w:tcW w:w="993" w:type="dxa"/>
            <w:vMerge/>
            <w:vAlign w:val="center"/>
          </w:tcPr>
          <w:p w14:paraId="3168BDE5" w14:textId="77777777" w:rsidR="00BD0518" w:rsidRPr="008B4808" w:rsidRDefault="00BD0518" w:rsidP="007209E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85" w:type="dxa"/>
            <w:vMerge/>
            <w:vAlign w:val="center"/>
          </w:tcPr>
          <w:p w14:paraId="1A49CB57" w14:textId="77777777" w:rsidR="00BD0518" w:rsidRPr="008B4808" w:rsidRDefault="00BD0518" w:rsidP="007209ED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5245" w:type="dxa"/>
          </w:tcPr>
          <w:p w14:paraId="1C0A9795" w14:textId="77777777" w:rsidR="00BD0518" w:rsidRPr="008B4808" w:rsidRDefault="00BD0518" w:rsidP="00346B5F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Dirección General de políticas Sociales. Área Mayores</w:t>
            </w:r>
          </w:p>
        </w:tc>
      </w:tr>
      <w:tr w:rsidR="00BD0518" w:rsidRPr="008B4808" w14:paraId="7C102B1B" w14:textId="77777777" w:rsidTr="00DF47B5">
        <w:trPr>
          <w:trHeight w:val="505"/>
        </w:trPr>
        <w:tc>
          <w:tcPr>
            <w:tcW w:w="993" w:type="dxa"/>
            <w:vMerge/>
            <w:vAlign w:val="center"/>
          </w:tcPr>
          <w:p w14:paraId="2B48483D" w14:textId="77777777" w:rsidR="00BD0518" w:rsidRPr="008B4808" w:rsidRDefault="00BD0518" w:rsidP="007209E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85" w:type="dxa"/>
            <w:vMerge/>
            <w:vAlign w:val="center"/>
          </w:tcPr>
          <w:p w14:paraId="0F080A6E" w14:textId="77777777" w:rsidR="00BD0518" w:rsidRPr="008B4808" w:rsidRDefault="00BD0518" w:rsidP="007209ED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5245" w:type="dxa"/>
          </w:tcPr>
          <w:p w14:paraId="4284CF44" w14:textId="77777777" w:rsidR="00BD0518" w:rsidRPr="008B4808" w:rsidRDefault="00BD0518" w:rsidP="00346B5F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Dirección General de Dependencia.</w:t>
            </w:r>
          </w:p>
        </w:tc>
      </w:tr>
      <w:tr w:rsidR="00BD0518" w:rsidRPr="008B4808" w14:paraId="12AA8569" w14:textId="77777777" w:rsidTr="00DF47B5">
        <w:trPr>
          <w:trHeight w:val="326"/>
        </w:trPr>
        <w:tc>
          <w:tcPr>
            <w:tcW w:w="993" w:type="dxa"/>
            <w:vMerge/>
            <w:vAlign w:val="center"/>
          </w:tcPr>
          <w:p w14:paraId="1352AEFC" w14:textId="77777777" w:rsidR="00BD0518" w:rsidRPr="008B4808" w:rsidRDefault="00BD0518" w:rsidP="007209E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85" w:type="dxa"/>
            <w:vMerge/>
            <w:vAlign w:val="center"/>
          </w:tcPr>
          <w:p w14:paraId="660FBCE8" w14:textId="77777777" w:rsidR="00BD0518" w:rsidRPr="008B4808" w:rsidRDefault="00BD0518" w:rsidP="007209ED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5245" w:type="dxa"/>
          </w:tcPr>
          <w:p w14:paraId="04CEF570" w14:textId="77777777" w:rsidR="00BD0518" w:rsidRPr="008B4808" w:rsidRDefault="00BD0518" w:rsidP="00346B5F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IRPF 2020</w:t>
            </w:r>
          </w:p>
        </w:tc>
      </w:tr>
      <w:tr w:rsidR="00BD0518" w:rsidRPr="008B4808" w14:paraId="793CEEB9" w14:textId="77777777" w:rsidTr="00DF47B5">
        <w:tc>
          <w:tcPr>
            <w:tcW w:w="993" w:type="dxa"/>
            <w:vMerge/>
            <w:vAlign w:val="center"/>
          </w:tcPr>
          <w:p w14:paraId="32CCB7B4" w14:textId="77777777" w:rsidR="00BD0518" w:rsidRPr="008B4808" w:rsidRDefault="00BD0518" w:rsidP="007209E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85" w:type="dxa"/>
            <w:vAlign w:val="center"/>
          </w:tcPr>
          <w:p w14:paraId="72B054D2" w14:textId="77777777" w:rsidR="00BD0518" w:rsidRPr="008B4808" w:rsidRDefault="00BD0518" w:rsidP="007209E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Ayuntamientos</w:t>
            </w:r>
          </w:p>
        </w:tc>
        <w:tc>
          <w:tcPr>
            <w:tcW w:w="5245" w:type="dxa"/>
          </w:tcPr>
          <w:p w14:paraId="71B2F3B9" w14:textId="265B24BD" w:rsidR="00BD0518" w:rsidRPr="008B4808" w:rsidRDefault="00BD0518" w:rsidP="007209E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Breña Baja</w:t>
            </w:r>
            <w:r w:rsidR="007209ED" w:rsidRPr="008B4808">
              <w:rPr>
                <w:rFonts w:ascii="Arial Narrow" w:hAnsi="Arial Narrow" w:cs="Arial"/>
                <w:color w:val="000000" w:themeColor="text1"/>
              </w:rPr>
              <w:t xml:space="preserve"> - </w:t>
            </w:r>
            <w:r w:rsidRPr="008B4808">
              <w:rPr>
                <w:rFonts w:ascii="Arial Narrow" w:hAnsi="Arial Narrow" w:cs="Arial"/>
                <w:color w:val="000000" w:themeColor="text1"/>
              </w:rPr>
              <w:t xml:space="preserve">El Paso </w:t>
            </w:r>
            <w:r w:rsidR="007209ED" w:rsidRPr="008B4808">
              <w:rPr>
                <w:rFonts w:ascii="Arial Narrow" w:hAnsi="Arial Narrow" w:cs="Arial"/>
                <w:color w:val="000000" w:themeColor="text1"/>
              </w:rPr>
              <w:t xml:space="preserve">- </w:t>
            </w:r>
            <w:r w:rsidRPr="008B4808">
              <w:rPr>
                <w:rFonts w:ascii="Arial Narrow" w:hAnsi="Arial Narrow" w:cs="Arial"/>
                <w:color w:val="000000" w:themeColor="text1"/>
              </w:rPr>
              <w:t>Los Llanos</w:t>
            </w:r>
          </w:p>
        </w:tc>
      </w:tr>
      <w:tr w:rsidR="00BD0518" w:rsidRPr="008B4808" w14:paraId="2327EBDE" w14:textId="77777777" w:rsidTr="00DF47B5">
        <w:trPr>
          <w:trHeight w:val="818"/>
        </w:trPr>
        <w:tc>
          <w:tcPr>
            <w:tcW w:w="993" w:type="dxa"/>
            <w:vMerge/>
            <w:vAlign w:val="center"/>
          </w:tcPr>
          <w:p w14:paraId="319F2C6A" w14:textId="77777777" w:rsidR="00BD0518" w:rsidRPr="008B4808" w:rsidRDefault="00BD0518" w:rsidP="007209E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85" w:type="dxa"/>
            <w:vAlign w:val="center"/>
          </w:tcPr>
          <w:p w14:paraId="4277A611" w14:textId="77777777" w:rsidR="00BD0518" w:rsidRPr="008B4808" w:rsidRDefault="00BD0518" w:rsidP="007209E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Ayudas Económicas Entidades Privadas</w:t>
            </w:r>
          </w:p>
        </w:tc>
        <w:tc>
          <w:tcPr>
            <w:tcW w:w="5245" w:type="dxa"/>
            <w:vAlign w:val="center"/>
          </w:tcPr>
          <w:p w14:paraId="032A9F90" w14:textId="77777777" w:rsidR="00BD0518" w:rsidRPr="008B4808" w:rsidRDefault="00BD0518" w:rsidP="00DF47B5">
            <w:pPr>
              <w:pStyle w:val="Prrafodelista"/>
              <w:numPr>
                <w:ilvl w:val="0"/>
                <w:numId w:val="8"/>
              </w:num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Obra Social La Caixa</w:t>
            </w:r>
          </w:p>
          <w:p w14:paraId="1538126F" w14:textId="77777777" w:rsidR="00BD0518" w:rsidRPr="008B4808" w:rsidRDefault="00BD0518" w:rsidP="00DF47B5">
            <w:pPr>
              <w:pStyle w:val="Prrafodelista"/>
              <w:numPr>
                <w:ilvl w:val="0"/>
                <w:numId w:val="8"/>
              </w:num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Fundación DISA</w:t>
            </w:r>
          </w:p>
        </w:tc>
      </w:tr>
      <w:tr w:rsidR="00DF47B5" w:rsidRPr="008B4808" w14:paraId="16B920B9" w14:textId="77777777" w:rsidTr="00DF47B5">
        <w:tc>
          <w:tcPr>
            <w:tcW w:w="993" w:type="dxa"/>
            <w:vMerge w:val="restart"/>
            <w:vAlign w:val="center"/>
          </w:tcPr>
          <w:p w14:paraId="4D906F53" w14:textId="77777777" w:rsidR="00DF47B5" w:rsidRPr="008B4808" w:rsidRDefault="00DF47B5" w:rsidP="007209ED">
            <w:pPr>
              <w:jc w:val="center"/>
              <w:rPr>
                <w:rFonts w:ascii="Arial Narrow" w:hAnsi="Arial Narrow" w:cs="Arial"/>
                <w:b/>
                <w:color w:val="000000" w:themeColor="text1"/>
              </w:rPr>
            </w:pPr>
            <w:r w:rsidRPr="008B4808">
              <w:rPr>
                <w:rFonts w:ascii="Arial Narrow" w:hAnsi="Arial Narrow" w:cs="Arial"/>
                <w:b/>
                <w:color w:val="000000" w:themeColor="text1"/>
              </w:rPr>
              <w:t>2020</w:t>
            </w:r>
          </w:p>
        </w:tc>
        <w:tc>
          <w:tcPr>
            <w:tcW w:w="3685" w:type="dxa"/>
            <w:vMerge w:val="restart"/>
            <w:vAlign w:val="center"/>
          </w:tcPr>
          <w:p w14:paraId="390BAE86" w14:textId="77777777" w:rsidR="00DF47B5" w:rsidRPr="008B4808" w:rsidRDefault="00DF47B5" w:rsidP="007209E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Excmo. Cabildo Insular de La Palma</w:t>
            </w:r>
          </w:p>
        </w:tc>
        <w:tc>
          <w:tcPr>
            <w:tcW w:w="5245" w:type="dxa"/>
            <w:vAlign w:val="center"/>
          </w:tcPr>
          <w:p w14:paraId="10332FB0" w14:textId="77777777" w:rsidR="00DF47B5" w:rsidRPr="008B4808" w:rsidRDefault="00DF47B5" w:rsidP="007209E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Servicio de Promoción de Autonomía Personal</w:t>
            </w:r>
          </w:p>
        </w:tc>
      </w:tr>
      <w:tr w:rsidR="00DF47B5" w:rsidRPr="008B4808" w14:paraId="26716132" w14:textId="77777777" w:rsidTr="00DF47B5">
        <w:tc>
          <w:tcPr>
            <w:tcW w:w="993" w:type="dxa"/>
            <w:vMerge/>
            <w:vAlign w:val="center"/>
          </w:tcPr>
          <w:p w14:paraId="57290C02" w14:textId="77777777" w:rsidR="00DF47B5" w:rsidRPr="008B4808" w:rsidRDefault="00DF47B5" w:rsidP="007209E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85" w:type="dxa"/>
            <w:vMerge/>
            <w:vAlign w:val="center"/>
          </w:tcPr>
          <w:p w14:paraId="5CBE8869" w14:textId="77777777" w:rsidR="00DF47B5" w:rsidRPr="008B4808" w:rsidRDefault="00DF47B5" w:rsidP="007209ED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5245" w:type="dxa"/>
            <w:vAlign w:val="center"/>
          </w:tcPr>
          <w:p w14:paraId="1483FC43" w14:textId="77777777" w:rsidR="00DF47B5" w:rsidRPr="008B4808" w:rsidRDefault="00DF47B5" w:rsidP="007209E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Proyecto para entidades pertenecientes a INDISPAL</w:t>
            </w:r>
          </w:p>
        </w:tc>
      </w:tr>
      <w:tr w:rsidR="00DF47B5" w:rsidRPr="008B4808" w14:paraId="662B2474" w14:textId="77777777" w:rsidTr="00DF47B5">
        <w:tc>
          <w:tcPr>
            <w:tcW w:w="993" w:type="dxa"/>
            <w:vMerge/>
            <w:vAlign w:val="center"/>
          </w:tcPr>
          <w:p w14:paraId="66AA803F" w14:textId="77777777" w:rsidR="00DF47B5" w:rsidRPr="008B4808" w:rsidRDefault="00DF47B5" w:rsidP="007209E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85" w:type="dxa"/>
            <w:vMerge/>
            <w:vAlign w:val="center"/>
          </w:tcPr>
          <w:p w14:paraId="3606DCDC" w14:textId="77777777" w:rsidR="00DF47B5" w:rsidRPr="008B4808" w:rsidRDefault="00DF47B5" w:rsidP="007209ED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5245" w:type="dxa"/>
            <w:vAlign w:val="center"/>
          </w:tcPr>
          <w:p w14:paraId="4053B3F2" w14:textId="77777777" w:rsidR="00DF47B5" w:rsidRPr="008B4808" w:rsidRDefault="00DF47B5" w:rsidP="007209E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Unidades de Atención Terapéutica Comarca Oeste</w:t>
            </w:r>
          </w:p>
        </w:tc>
      </w:tr>
      <w:tr w:rsidR="00AA58DB" w:rsidRPr="008B4808" w14:paraId="5B7399C9" w14:textId="77777777" w:rsidTr="00DF47B5">
        <w:tc>
          <w:tcPr>
            <w:tcW w:w="993" w:type="dxa"/>
            <w:vMerge/>
            <w:vAlign w:val="center"/>
          </w:tcPr>
          <w:p w14:paraId="2022524E" w14:textId="77777777" w:rsidR="00AA58DB" w:rsidRPr="008B4808" w:rsidRDefault="00AA58DB" w:rsidP="007209E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85" w:type="dxa"/>
            <w:vMerge w:val="restart"/>
            <w:vAlign w:val="center"/>
          </w:tcPr>
          <w:p w14:paraId="5FBC3DD8" w14:textId="77777777" w:rsidR="00AA58DB" w:rsidRPr="008B4808" w:rsidRDefault="00AA58DB" w:rsidP="007209E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Gobierno de Canarias</w:t>
            </w:r>
          </w:p>
        </w:tc>
        <w:tc>
          <w:tcPr>
            <w:tcW w:w="5245" w:type="dxa"/>
            <w:vAlign w:val="center"/>
          </w:tcPr>
          <w:p w14:paraId="539D7A8F" w14:textId="334BC7DD" w:rsidR="00AA58DB" w:rsidRPr="008B4808" w:rsidRDefault="00AA58DB" w:rsidP="00AA58DB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Servicio Canario de empleo ISAL 2020</w:t>
            </w:r>
            <w:r>
              <w:rPr>
                <w:rFonts w:ascii="Arial Narrow" w:hAnsi="Arial Narrow" w:cs="Arial"/>
                <w:color w:val="000000" w:themeColor="text1"/>
              </w:rPr>
              <w:t xml:space="preserve"> </w:t>
            </w:r>
          </w:p>
        </w:tc>
      </w:tr>
      <w:tr w:rsidR="00AA58DB" w:rsidRPr="008B4808" w14:paraId="5AD8027B" w14:textId="77777777" w:rsidTr="00DF47B5">
        <w:tc>
          <w:tcPr>
            <w:tcW w:w="993" w:type="dxa"/>
            <w:vMerge/>
            <w:vAlign w:val="center"/>
          </w:tcPr>
          <w:p w14:paraId="7CDFAC0D" w14:textId="77777777" w:rsidR="00AA58DB" w:rsidRPr="008B4808" w:rsidRDefault="00AA58DB" w:rsidP="007209E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85" w:type="dxa"/>
            <w:vMerge/>
            <w:vAlign w:val="center"/>
          </w:tcPr>
          <w:p w14:paraId="2BD86E7A" w14:textId="77777777" w:rsidR="00AA58DB" w:rsidRPr="008B4808" w:rsidRDefault="00AA58DB" w:rsidP="007209ED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5245" w:type="dxa"/>
            <w:vAlign w:val="center"/>
          </w:tcPr>
          <w:p w14:paraId="29130C9F" w14:textId="77777777" w:rsidR="00AA58DB" w:rsidRPr="008B4808" w:rsidRDefault="00AA58DB" w:rsidP="007209E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Dirección General de políticas Sociales. Área Mayores</w:t>
            </w:r>
          </w:p>
        </w:tc>
      </w:tr>
      <w:tr w:rsidR="00AA58DB" w:rsidRPr="008B4808" w14:paraId="31212F5F" w14:textId="77777777" w:rsidTr="00DF47B5">
        <w:tc>
          <w:tcPr>
            <w:tcW w:w="993" w:type="dxa"/>
            <w:vMerge/>
            <w:vAlign w:val="center"/>
          </w:tcPr>
          <w:p w14:paraId="2BE416E8" w14:textId="77777777" w:rsidR="00AA58DB" w:rsidRPr="008B4808" w:rsidRDefault="00AA58DB" w:rsidP="007209E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85" w:type="dxa"/>
            <w:vMerge/>
            <w:vAlign w:val="center"/>
          </w:tcPr>
          <w:p w14:paraId="684F7D2C" w14:textId="77777777" w:rsidR="00AA58DB" w:rsidRPr="008B4808" w:rsidRDefault="00AA58DB" w:rsidP="007209ED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5245" w:type="dxa"/>
            <w:vAlign w:val="center"/>
          </w:tcPr>
          <w:p w14:paraId="4C81F858" w14:textId="77777777" w:rsidR="00AA58DB" w:rsidRPr="008B4808" w:rsidRDefault="00AA58DB" w:rsidP="007209E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Dirección General de Dependencia.</w:t>
            </w:r>
          </w:p>
        </w:tc>
      </w:tr>
      <w:tr w:rsidR="00AA58DB" w:rsidRPr="008B4808" w14:paraId="4A13777B" w14:textId="77777777" w:rsidTr="00DF47B5">
        <w:tc>
          <w:tcPr>
            <w:tcW w:w="993" w:type="dxa"/>
            <w:vMerge/>
            <w:vAlign w:val="center"/>
          </w:tcPr>
          <w:p w14:paraId="61231C76" w14:textId="77777777" w:rsidR="00AA58DB" w:rsidRPr="008B4808" w:rsidRDefault="00AA58DB" w:rsidP="007209E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85" w:type="dxa"/>
            <w:vMerge/>
            <w:vAlign w:val="center"/>
          </w:tcPr>
          <w:p w14:paraId="1B07C99D" w14:textId="77777777" w:rsidR="00AA58DB" w:rsidRPr="008B4808" w:rsidRDefault="00AA58DB" w:rsidP="007209ED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5245" w:type="dxa"/>
            <w:vAlign w:val="center"/>
          </w:tcPr>
          <w:p w14:paraId="14CE5159" w14:textId="77777777" w:rsidR="00AA58DB" w:rsidRPr="008B4808" w:rsidRDefault="00AA58DB" w:rsidP="007209E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IRPF 2021</w:t>
            </w:r>
          </w:p>
        </w:tc>
      </w:tr>
      <w:tr w:rsidR="00AA58DB" w:rsidRPr="008B4808" w14:paraId="3B569A53" w14:textId="77777777" w:rsidTr="00DF47B5">
        <w:tc>
          <w:tcPr>
            <w:tcW w:w="993" w:type="dxa"/>
            <w:vMerge/>
            <w:vAlign w:val="center"/>
          </w:tcPr>
          <w:p w14:paraId="1531679F" w14:textId="77777777" w:rsidR="00AA58DB" w:rsidRPr="008B4808" w:rsidRDefault="00AA58DB" w:rsidP="007209E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85" w:type="dxa"/>
            <w:vMerge/>
            <w:vAlign w:val="center"/>
          </w:tcPr>
          <w:p w14:paraId="2361050C" w14:textId="77777777" w:rsidR="00AA58DB" w:rsidRPr="008B4808" w:rsidRDefault="00AA58DB" w:rsidP="007209ED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5245" w:type="dxa"/>
            <w:vAlign w:val="center"/>
          </w:tcPr>
          <w:p w14:paraId="5C0B5F5F" w14:textId="1598D03A" w:rsidR="00AA58DB" w:rsidRPr="008B4808" w:rsidRDefault="00AA58DB" w:rsidP="007209ED">
            <w:pPr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Dirección General de Coordinación y Apoyo a la Vicepresidencia</w:t>
            </w:r>
          </w:p>
        </w:tc>
      </w:tr>
      <w:tr w:rsidR="00BD0518" w:rsidRPr="008B4808" w14:paraId="540D2917" w14:textId="77777777" w:rsidTr="00DF47B5">
        <w:tc>
          <w:tcPr>
            <w:tcW w:w="993" w:type="dxa"/>
            <w:vMerge/>
            <w:vAlign w:val="center"/>
          </w:tcPr>
          <w:p w14:paraId="67DB93B4" w14:textId="77777777" w:rsidR="00BD0518" w:rsidRPr="008B4808" w:rsidRDefault="00BD0518" w:rsidP="007209E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85" w:type="dxa"/>
            <w:vAlign w:val="center"/>
          </w:tcPr>
          <w:p w14:paraId="6DBE616A" w14:textId="77777777" w:rsidR="00BD0518" w:rsidRPr="008B4808" w:rsidRDefault="00BD0518" w:rsidP="007209E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Ayuntamientos</w:t>
            </w:r>
          </w:p>
        </w:tc>
        <w:tc>
          <w:tcPr>
            <w:tcW w:w="5245" w:type="dxa"/>
            <w:vAlign w:val="center"/>
          </w:tcPr>
          <w:p w14:paraId="3BAC1778" w14:textId="77777777" w:rsidR="00BD0518" w:rsidRPr="008B4808" w:rsidRDefault="00BD0518" w:rsidP="007209E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Breña Baja</w:t>
            </w:r>
            <w:r w:rsidR="007209ED" w:rsidRPr="008B4808">
              <w:rPr>
                <w:rFonts w:ascii="Arial Narrow" w:hAnsi="Arial Narrow" w:cs="Arial"/>
                <w:color w:val="000000" w:themeColor="text1"/>
              </w:rPr>
              <w:t xml:space="preserve"> - </w:t>
            </w:r>
            <w:r w:rsidRPr="008B4808">
              <w:rPr>
                <w:rFonts w:ascii="Arial Narrow" w:hAnsi="Arial Narrow" w:cs="Arial"/>
                <w:color w:val="000000" w:themeColor="text1"/>
              </w:rPr>
              <w:t xml:space="preserve">El Paso </w:t>
            </w:r>
            <w:r w:rsidR="007209ED" w:rsidRPr="008B4808">
              <w:rPr>
                <w:rFonts w:ascii="Arial Narrow" w:hAnsi="Arial Narrow" w:cs="Arial"/>
                <w:color w:val="000000" w:themeColor="text1"/>
              </w:rPr>
              <w:t xml:space="preserve">- </w:t>
            </w:r>
            <w:r w:rsidRPr="008B4808">
              <w:rPr>
                <w:rFonts w:ascii="Arial Narrow" w:hAnsi="Arial Narrow" w:cs="Arial"/>
                <w:color w:val="000000" w:themeColor="text1"/>
              </w:rPr>
              <w:t>Los Llanos</w:t>
            </w:r>
          </w:p>
        </w:tc>
      </w:tr>
      <w:tr w:rsidR="00BD0518" w:rsidRPr="008B4808" w14:paraId="406FB2EF" w14:textId="77777777" w:rsidTr="00DF47B5">
        <w:tc>
          <w:tcPr>
            <w:tcW w:w="993" w:type="dxa"/>
            <w:vMerge/>
            <w:vAlign w:val="center"/>
          </w:tcPr>
          <w:p w14:paraId="17EE30AC" w14:textId="77777777" w:rsidR="00BD0518" w:rsidRPr="008B4808" w:rsidRDefault="00BD0518" w:rsidP="007209E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85" w:type="dxa"/>
          </w:tcPr>
          <w:p w14:paraId="27CDFDBE" w14:textId="77777777" w:rsidR="00BD0518" w:rsidRPr="008B4808" w:rsidRDefault="00BD0518" w:rsidP="00F44C03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Ayudas Económicas Entidades Privadas</w:t>
            </w:r>
          </w:p>
        </w:tc>
        <w:tc>
          <w:tcPr>
            <w:tcW w:w="5245" w:type="dxa"/>
            <w:vAlign w:val="center"/>
          </w:tcPr>
          <w:p w14:paraId="248C31E6" w14:textId="77777777" w:rsidR="00BD0518" w:rsidRPr="008B4808" w:rsidRDefault="00BD0518" w:rsidP="00DF47B5">
            <w:pPr>
              <w:pStyle w:val="Prrafodelista"/>
              <w:numPr>
                <w:ilvl w:val="0"/>
                <w:numId w:val="9"/>
              </w:num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Obra Social La Caixa</w:t>
            </w:r>
          </w:p>
          <w:p w14:paraId="61FCAEE0" w14:textId="77777777" w:rsidR="00BD0518" w:rsidRDefault="00BD0518" w:rsidP="00DF47B5">
            <w:pPr>
              <w:pStyle w:val="Prrafodelista"/>
              <w:numPr>
                <w:ilvl w:val="0"/>
                <w:numId w:val="9"/>
              </w:num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Fundación CajaCanarias</w:t>
            </w:r>
          </w:p>
          <w:p w14:paraId="31631029" w14:textId="53D1F31E" w:rsidR="00AA58DB" w:rsidRPr="008B4808" w:rsidRDefault="00AA58DB" w:rsidP="00DF47B5">
            <w:pPr>
              <w:pStyle w:val="Prrafodelista"/>
              <w:numPr>
                <w:ilvl w:val="0"/>
                <w:numId w:val="9"/>
              </w:numPr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Fundación DISA</w:t>
            </w:r>
          </w:p>
        </w:tc>
      </w:tr>
    </w:tbl>
    <w:p w14:paraId="183063F4" w14:textId="453B8E13" w:rsidR="00CB4F90" w:rsidRPr="008B4808" w:rsidRDefault="00CB4F90" w:rsidP="00346B5F">
      <w:pPr>
        <w:rPr>
          <w:rFonts w:ascii="Arial Narrow" w:hAnsi="Arial Narrow" w:cs="Arial"/>
          <w:b/>
          <w:color w:val="000000" w:themeColor="text1"/>
        </w:rPr>
      </w:pPr>
    </w:p>
    <w:tbl>
      <w:tblPr>
        <w:tblStyle w:val="Tablaconcuadrcula"/>
        <w:tblW w:w="9923" w:type="dxa"/>
        <w:tblInd w:w="-714" w:type="dxa"/>
        <w:tblLook w:val="04A0" w:firstRow="1" w:lastRow="0" w:firstColumn="1" w:lastColumn="0" w:noHBand="0" w:noVBand="1"/>
      </w:tblPr>
      <w:tblGrid>
        <w:gridCol w:w="993"/>
        <w:gridCol w:w="3657"/>
        <w:gridCol w:w="5273"/>
      </w:tblGrid>
      <w:tr w:rsidR="00DF47B5" w:rsidRPr="008B4808" w14:paraId="5324BC01" w14:textId="77777777" w:rsidTr="003C78D5">
        <w:tc>
          <w:tcPr>
            <w:tcW w:w="993" w:type="dxa"/>
            <w:vMerge w:val="restart"/>
            <w:vAlign w:val="center"/>
          </w:tcPr>
          <w:p w14:paraId="0A27B8D8" w14:textId="019D19C5" w:rsidR="00DF47B5" w:rsidRPr="008B4808" w:rsidRDefault="00DF47B5" w:rsidP="00461B8E">
            <w:pPr>
              <w:jc w:val="center"/>
              <w:rPr>
                <w:rFonts w:ascii="Arial Narrow" w:hAnsi="Arial Narrow" w:cs="Arial"/>
                <w:b/>
                <w:color w:val="000000" w:themeColor="text1"/>
              </w:rPr>
            </w:pPr>
            <w:r w:rsidRPr="008B4808">
              <w:rPr>
                <w:rFonts w:ascii="Arial Narrow" w:hAnsi="Arial Narrow" w:cs="Arial"/>
                <w:b/>
                <w:color w:val="000000" w:themeColor="text1"/>
              </w:rPr>
              <w:t>2021</w:t>
            </w:r>
          </w:p>
        </w:tc>
        <w:tc>
          <w:tcPr>
            <w:tcW w:w="3657" w:type="dxa"/>
            <w:vMerge w:val="restart"/>
            <w:vAlign w:val="center"/>
          </w:tcPr>
          <w:p w14:paraId="30EAE5C0" w14:textId="77777777" w:rsidR="00DF47B5" w:rsidRPr="008B4808" w:rsidRDefault="00DF47B5" w:rsidP="00461B8E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Excmo. Cabildo Insular de La Palma</w:t>
            </w:r>
          </w:p>
        </w:tc>
        <w:tc>
          <w:tcPr>
            <w:tcW w:w="5273" w:type="dxa"/>
            <w:vAlign w:val="center"/>
          </w:tcPr>
          <w:p w14:paraId="3E7CC1D4" w14:textId="77777777" w:rsidR="00DF47B5" w:rsidRPr="008B4808" w:rsidRDefault="00DF47B5" w:rsidP="00461B8E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Servicio de Promoción de Autonomía Personal</w:t>
            </w:r>
          </w:p>
        </w:tc>
      </w:tr>
      <w:tr w:rsidR="00DF47B5" w:rsidRPr="008B4808" w14:paraId="4708783B" w14:textId="77777777" w:rsidTr="003C78D5">
        <w:tc>
          <w:tcPr>
            <w:tcW w:w="993" w:type="dxa"/>
            <w:vMerge/>
            <w:vAlign w:val="center"/>
          </w:tcPr>
          <w:p w14:paraId="434D51F9" w14:textId="77777777" w:rsidR="00DF47B5" w:rsidRPr="008B4808" w:rsidRDefault="00DF47B5" w:rsidP="00461B8E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57" w:type="dxa"/>
            <w:vMerge/>
            <w:vAlign w:val="center"/>
          </w:tcPr>
          <w:p w14:paraId="084E8E9C" w14:textId="77777777" w:rsidR="00DF47B5" w:rsidRPr="008B4808" w:rsidRDefault="00DF47B5" w:rsidP="00461B8E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5273" w:type="dxa"/>
            <w:vAlign w:val="center"/>
          </w:tcPr>
          <w:p w14:paraId="48C19F48" w14:textId="2BF507EA" w:rsidR="00DF47B5" w:rsidRPr="008B4808" w:rsidRDefault="00DF47B5" w:rsidP="00461B8E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Subvenciones para Asociaciones. Discapacidad</w:t>
            </w:r>
          </w:p>
        </w:tc>
      </w:tr>
      <w:tr w:rsidR="00DF47B5" w:rsidRPr="008B4808" w14:paraId="3B827CC0" w14:textId="77777777" w:rsidTr="003C78D5">
        <w:tc>
          <w:tcPr>
            <w:tcW w:w="993" w:type="dxa"/>
            <w:vMerge/>
            <w:vAlign w:val="center"/>
          </w:tcPr>
          <w:p w14:paraId="2AF93891" w14:textId="77777777" w:rsidR="00DF47B5" w:rsidRPr="008B4808" w:rsidRDefault="00DF47B5" w:rsidP="00461B8E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57" w:type="dxa"/>
            <w:vMerge/>
            <w:vAlign w:val="center"/>
          </w:tcPr>
          <w:p w14:paraId="35FBD0F1" w14:textId="77777777" w:rsidR="00DF47B5" w:rsidRPr="008B4808" w:rsidRDefault="00DF47B5" w:rsidP="00461B8E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5273" w:type="dxa"/>
            <w:vAlign w:val="center"/>
          </w:tcPr>
          <w:p w14:paraId="188B8538" w14:textId="77777777" w:rsidR="00DF47B5" w:rsidRPr="008B4808" w:rsidRDefault="00DF47B5" w:rsidP="00461B8E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Unidades de Atención Terapéutica Comarca Oeste</w:t>
            </w:r>
          </w:p>
        </w:tc>
      </w:tr>
      <w:tr w:rsidR="00DF47B5" w:rsidRPr="008B4808" w14:paraId="4458284C" w14:textId="77777777" w:rsidTr="003C78D5">
        <w:tc>
          <w:tcPr>
            <w:tcW w:w="993" w:type="dxa"/>
            <w:vMerge/>
            <w:vAlign w:val="center"/>
          </w:tcPr>
          <w:p w14:paraId="17F8AF90" w14:textId="77777777" w:rsidR="00DF47B5" w:rsidRPr="008B4808" w:rsidRDefault="00DF47B5" w:rsidP="00D66F9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57" w:type="dxa"/>
            <w:vMerge w:val="restart"/>
            <w:vAlign w:val="center"/>
          </w:tcPr>
          <w:p w14:paraId="3A73EAAC" w14:textId="77777777" w:rsidR="00DF47B5" w:rsidRPr="008B4808" w:rsidRDefault="00DF47B5" w:rsidP="00D66F9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Gobierno de Canarias</w:t>
            </w:r>
          </w:p>
        </w:tc>
        <w:tc>
          <w:tcPr>
            <w:tcW w:w="5273" w:type="dxa"/>
            <w:vAlign w:val="center"/>
          </w:tcPr>
          <w:p w14:paraId="0BFEADA4" w14:textId="0D04A76C" w:rsidR="00DF47B5" w:rsidRPr="008B4808" w:rsidRDefault="00DF47B5" w:rsidP="00D66F9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Dirección General de Dependencia.</w:t>
            </w:r>
          </w:p>
        </w:tc>
      </w:tr>
      <w:tr w:rsidR="00DF47B5" w:rsidRPr="008B4808" w14:paraId="1308A6B8" w14:textId="77777777" w:rsidTr="003C78D5">
        <w:tc>
          <w:tcPr>
            <w:tcW w:w="993" w:type="dxa"/>
            <w:vMerge/>
            <w:vAlign w:val="center"/>
          </w:tcPr>
          <w:p w14:paraId="050EBC89" w14:textId="77777777" w:rsidR="00DF47B5" w:rsidRPr="008B4808" w:rsidRDefault="00DF47B5" w:rsidP="00D66F9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57" w:type="dxa"/>
            <w:vMerge/>
            <w:vAlign w:val="center"/>
          </w:tcPr>
          <w:p w14:paraId="21638DD7" w14:textId="77777777" w:rsidR="00DF47B5" w:rsidRPr="008B4808" w:rsidRDefault="00DF47B5" w:rsidP="00D66F9D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5273" w:type="dxa"/>
            <w:vAlign w:val="center"/>
          </w:tcPr>
          <w:p w14:paraId="0345422F" w14:textId="06979B20" w:rsidR="00DF47B5" w:rsidRPr="008B4808" w:rsidRDefault="00DF47B5" w:rsidP="00D66F9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IRPF 2021</w:t>
            </w:r>
          </w:p>
        </w:tc>
      </w:tr>
      <w:tr w:rsidR="00DF47B5" w:rsidRPr="008B4808" w14:paraId="20639BF6" w14:textId="77777777" w:rsidTr="003C78D5">
        <w:tc>
          <w:tcPr>
            <w:tcW w:w="993" w:type="dxa"/>
            <w:vMerge/>
            <w:vAlign w:val="center"/>
          </w:tcPr>
          <w:p w14:paraId="4049DCCC" w14:textId="77777777" w:rsidR="00DF47B5" w:rsidRPr="008B4808" w:rsidRDefault="00DF47B5" w:rsidP="00D66F9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57" w:type="dxa"/>
            <w:vMerge/>
            <w:vAlign w:val="center"/>
          </w:tcPr>
          <w:p w14:paraId="6CA862F6" w14:textId="77777777" w:rsidR="00DF47B5" w:rsidRPr="008B4808" w:rsidRDefault="00DF47B5" w:rsidP="00D66F9D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5273" w:type="dxa"/>
            <w:vAlign w:val="center"/>
          </w:tcPr>
          <w:p w14:paraId="12E96F68" w14:textId="18842BAF" w:rsidR="00DF47B5" w:rsidRPr="008B4808" w:rsidRDefault="00AA58DB" w:rsidP="00D66F9D">
            <w:pPr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Dirección General de Coordinación y Apoyo a la Vicepresidencia del Gobierno de Canarias</w:t>
            </w:r>
          </w:p>
        </w:tc>
      </w:tr>
      <w:tr w:rsidR="00DF47B5" w:rsidRPr="008B4808" w14:paraId="60E0CBC7" w14:textId="77777777" w:rsidTr="003C78D5">
        <w:tc>
          <w:tcPr>
            <w:tcW w:w="993" w:type="dxa"/>
            <w:vMerge/>
            <w:vAlign w:val="center"/>
          </w:tcPr>
          <w:p w14:paraId="01225ED4" w14:textId="77777777" w:rsidR="00DF47B5" w:rsidRPr="008B4808" w:rsidRDefault="00DF47B5" w:rsidP="00D66F9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57" w:type="dxa"/>
            <w:vMerge/>
            <w:vAlign w:val="center"/>
          </w:tcPr>
          <w:p w14:paraId="1E9CA922" w14:textId="77777777" w:rsidR="00DF47B5" w:rsidRPr="008B4808" w:rsidRDefault="00DF47B5" w:rsidP="00D66F9D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5273" w:type="dxa"/>
            <w:vAlign w:val="center"/>
          </w:tcPr>
          <w:p w14:paraId="7B114714" w14:textId="28419C42" w:rsidR="00DF47B5" w:rsidRPr="008B4808" w:rsidRDefault="008B4808" w:rsidP="00D66F9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Servicio Canario de empleo ISAL 202</w:t>
            </w:r>
            <w:r w:rsidR="00AA58DB">
              <w:rPr>
                <w:rFonts w:ascii="Arial Narrow" w:hAnsi="Arial Narrow" w:cs="Arial"/>
                <w:color w:val="000000" w:themeColor="text1"/>
              </w:rPr>
              <w:t>0</w:t>
            </w:r>
          </w:p>
        </w:tc>
      </w:tr>
      <w:tr w:rsidR="00D66F9D" w:rsidRPr="008B4808" w14:paraId="6A559268" w14:textId="77777777" w:rsidTr="003C78D5">
        <w:tc>
          <w:tcPr>
            <w:tcW w:w="993" w:type="dxa"/>
            <w:vMerge/>
            <w:vAlign w:val="center"/>
          </w:tcPr>
          <w:p w14:paraId="11376FC6" w14:textId="77777777" w:rsidR="00D66F9D" w:rsidRPr="008B4808" w:rsidRDefault="00D66F9D" w:rsidP="00D66F9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57" w:type="dxa"/>
            <w:vAlign w:val="center"/>
          </w:tcPr>
          <w:p w14:paraId="16C7B69B" w14:textId="5D619B09" w:rsidR="00D66F9D" w:rsidRPr="008B4808" w:rsidRDefault="00D66F9D" w:rsidP="00D66F9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Ayuntamiento</w:t>
            </w:r>
            <w:r w:rsidR="0096504C" w:rsidRPr="008B4808">
              <w:rPr>
                <w:rFonts w:ascii="Arial Narrow" w:hAnsi="Arial Narrow" w:cs="Arial"/>
                <w:color w:val="000000" w:themeColor="text1"/>
              </w:rPr>
              <w:t>s</w:t>
            </w:r>
          </w:p>
        </w:tc>
        <w:tc>
          <w:tcPr>
            <w:tcW w:w="5273" w:type="dxa"/>
            <w:vAlign w:val="center"/>
          </w:tcPr>
          <w:p w14:paraId="06B50A37" w14:textId="77777777" w:rsidR="00D66F9D" w:rsidRPr="008B4808" w:rsidRDefault="00D66F9D" w:rsidP="00D66F9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Breña Baja - El Paso - Los Llanos</w:t>
            </w:r>
          </w:p>
        </w:tc>
      </w:tr>
      <w:tr w:rsidR="00D66F9D" w:rsidRPr="008B4808" w14:paraId="0E142586" w14:textId="77777777" w:rsidTr="003C78D5">
        <w:tc>
          <w:tcPr>
            <w:tcW w:w="993" w:type="dxa"/>
            <w:vMerge/>
            <w:vAlign w:val="center"/>
          </w:tcPr>
          <w:p w14:paraId="6FDE82FC" w14:textId="77777777" w:rsidR="00D66F9D" w:rsidRPr="008B4808" w:rsidRDefault="00D66F9D" w:rsidP="00D66F9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57" w:type="dxa"/>
            <w:vAlign w:val="center"/>
          </w:tcPr>
          <w:p w14:paraId="4653EA45" w14:textId="77777777" w:rsidR="00D66F9D" w:rsidRPr="008B4808" w:rsidRDefault="00D66F9D" w:rsidP="00D66F9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Ayudas Económicas Entidades Privadas</w:t>
            </w:r>
          </w:p>
        </w:tc>
        <w:tc>
          <w:tcPr>
            <w:tcW w:w="5273" w:type="dxa"/>
            <w:vAlign w:val="center"/>
          </w:tcPr>
          <w:p w14:paraId="574346A5" w14:textId="77777777" w:rsidR="0037347F" w:rsidRPr="008B4808" w:rsidRDefault="00D66F9D" w:rsidP="00DF47B5">
            <w:pPr>
              <w:pStyle w:val="Prrafodelista"/>
              <w:numPr>
                <w:ilvl w:val="0"/>
                <w:numId w:val="10"/>
              </w:num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Obra Social La Caixa</w:t>
            </w:r>
          </w:p>
          <w:p w14:paraId="3F972658" w14:textId="77777777" w:rsidR="00D66F9D" w:rsidRDefault="00D66F9D" w:rsidP="00DF47B5">
            <w:pPr>
              <w:pStyle w:val="Prrafodelista"/>
              <w:numPr>
                <w:ilvl w:val="0"/>
                <w:numId w:val="10"/>
              </w:num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Fundación CajaCanarias</w:t>
            </w:r>
          </w:p>
          <w:p w14:paraId="22DCDCED" w14:textId="07F9D973" w:rsidR="00AA58DB" w:rsidRPr="008B4808" w:rsidRDefault="00AA58DB" w:rsidP="00DF47B5">
            <w:pPr>
              <w:pStyle w:val="Prrafodelista"/>
              <w:numPr>
                <w:ilvl w:val="0"/>
                <w:numId w:val="10"/>
              </w:numPr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Fundación DISA</w:t>
            </w:r>
          </w:p>
        </w:tc>
      </w:tr>
      <w:tr w:rsidR="008B4808" w:rsidRPr="008B4808" w14:paraId="54B11C5E" w14:textId="77777777" w:rsidTr="003C78D5">
        <w:tc>
          <w:tcPr>
            <w:tcW w:w="993" w:type="dxa"/>
            <w:vMerge w:val="restart"/>
            <w:vAlign w:val="center"/>
          </w:tcPr>
          <w:p w14:paraId="113E7BAA" w14:textId="0432C418" w:rsidR="008B4808" w:rsidRPr="008B4808" w:rsidRDefault="008B4808" w:rsidP="00FC2D83">
            <w:pPr>
              <w:jc w:val="center"/>
              <w:rPr>
                <w:rFonts w:ascii="Arial Narrow" w:hAnsi="Arial Narrow" w:cs="Arial"/>
                <w:b/>
                <w:color w:val="000000" w:themeColor="text1"/>
              </w:rPr>
            </w:pPr>
            <w:r w:rsidRPr="008B4808">
              <w:rPr>
                <w:rFonts w:ascii="Arial Narrow" w:hAnsi="Arial Narrow" w:cs="Arial"/>
                <w:b/>
                <w:color w:val="000000" w:themeColor="text1"/>
              </w:rPr>
              <w:t>202</w:t>
            </w:r>
            <w:r>
              <w:rPr>
                <w:rFonts w:ascii="Arial Narrow" w:hAnsi="Arial Narrow" w:cs="Arial"/>
                <w:b/>
                <w:color w:val="000000" w:themeColor="text1"/>
              </w:rPr>
              <w:t>2</w:t>
            </w:r>
          </w:p>
        </w:tc>
        <w:tc>
          <w:tcPr>
            <w:tcW w:w="3657" w:type="dxa"/>
            <w:vMerge w:val="restart"/>
            <w:vAlign w:val="center"/>
          </w:tcPr>
          <w:p w14:paraId="251AEC6C" w14:textId="77777777" w:rsidR="008B4808" w:rsidRPr="008B4808" w:rsidRDefault="008B4808" w:rsidP="00FC2D83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Excmo. Cabildo Insular de La Palma</w:t>
            </w:r>
          </w:p>
        </w:tc>
        <w:tc>
          <w:tcPr>
            <w:tcW w:w="5273" w:type="dxa"/>
            <w:vAlign w:val="center"/>
          </w:tcPr>
          <w:p w14:paraId="14EC9F8A" w14:textId="77777777" w:rsidR="008B4808" w:rsidRPr="00505C1D" w:rsidRDefault="008B4808" w:rsidP="00FC2D83">
            <w:pPr>
              <w:rPr>
                <w:rFonts w:ascii="Arial Narrow" w:hAnsi="Arial Narrow" w:cs="Arial"/>
                <w:color w:val="000000" w:themeColor="text1"/>
              </w:rPr>
            </w:pPr>
            <w:r w:rsidRPr="00505C1D">
              <w:rPr>
                <w:rFonts w:ascii="Arial Narrow" w:hAnsi="Arial Narrow" w:cs="Arial"/>
                <w:color w:val="000000" w:themeColor="text1"/>
              </w:rPr>
              <w:t>Servicio de Promoción de Autonomía Personal</w:t>
            </w:r>
          </w:p>
        </w:tc>
      </w:tr>
      <w:tr w:rsidR="008B4808" w:rsidRPr="008B4808" w14:paraId="33116B78" w14:textId="77777777" w:rsidTr="003C78D5">
        <w:tc>
          <w:tcPr>
            <w:tcW w:w="993" w:type="dxa"/>
            <w:vMerge/>
            <w:vAlign w:val="center"/>
          </w:tcPr>
          <w:p w14:paraId="299A1492" w14:textId="77777777" w:rsidR="008B4808" w:rsidRPr="008B4808" w:rsidRDefault="008B4808" w:rsidP="00FC2D83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57" w:type="dxa"/>
            <w:vMerge/>
            <w:vAlign w:val="center"/>
          </w:tcPr>
          <w:p w14:paraId="1713F763" w14:textId="77777777" w:rsidR="008B4808" w:rsidRPr="008B4808" w:rsidRDefault="008B4808" w:rsidP="00FC2D83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5273" w:type="dxa"/>
            <w:vAlign w:val="center"/>
          </w:tcPr>
          <w:p w14:paraId="74065C57" w14:textId="77777777" w:rsidR="008B4808" w:rsidRPr="00505C1D" w:rsidRDefault="008B4808" w:rsidP="00FC2D83">
            <w:pPr>
              <w:rPr>
                <w:rFonts w:ascii="Arial Narrow" w:hAnsi="Arial Narrow" w:cs="Arial"/>
                <w:color w:val="000000" w:themeColor="text1"/>
              </w:rPr>
            </w:pPr>
            <w:r w:rsidRPr="00505C1D">
              <w:rPr>
                <w:rFonts w:ascii="Arial Narrow" w:hAnsi="Arial Narrow" w:cs="Arial"/>
                <w:color w:val="000000" w:themeColor="text1"/>
              </w:rPr>
              <w:t>Subvenciones para Asociaciones. Discapacidad</w:t>
            </w:r>
          </w:p>
        </w:tc>
      </w:tr>
      <w:tr w:rsidR="008B4808" w:rsidRPr="008B4808" w14:paraId="7CF7F0E8" w14:textId="77777777" w:rsidTr="003C78D5">
        <w:tc>
          <w:tcPr>
            <w:tcW w:w="993" w:type="dxa"/>
            <w:vMerge/>
            <w:vAlign w:val="center"/>
          </w:tcPr>
          <w:p w14:paraId="183CD013" w14:textId="77777777" w:rsidR="008B4808" w:rsidRPr="008B4808" w:rsidRDefault="008B4808" w:rsidP="00FC2D83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57" w:type="dxa"/>
            <w:vMerge w:val="restart"/>
            <w:vAlign w:val="center"/>
          </w:tcPr>
          <w:p w14:paraId="700726CA" w14:textId="77777777" w:rsidR="008B4808" w:rsidRPr="008B4808" w:rsidRDefault="008B4808" w:rsidP="00FC2D83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Gobierno de Canarias</w:t>
            </w:r>
          </w:p>
        </w:tc>
        <w:tc>
          <w:tcPr>
            <w:tcW w:w="5273" w:type="dxa"/>
            <w:vAlign w:val="center"/>
          </w:tcPr>
          <w:p w14:paraId="5D6814EF" w14:textId="77777777" w:rsidR="008B4808" w:rsidRPr="00505C1D" w:rsidRDefault="008B4808" w:rsidP="00FC2D83">
            <w:pPr>
              <w:rPr>
                <w:rFonts w:ascii="Arial Narrow" w:hAnsi="Arial Narrow" w:cs="Arial"/>
                <w:color w:val="000000" w:themeColor="text1"/>
              </w:rPr>
            </w:pPr>
            <w:r w:rsidRPr="00505C1D">
              <w:rPr>
                <w:rFonts w:ascii="Arial Narrow" w:hAnsi="Arial Narrow" w:cs="Arial"/>
                <w:color w:val="000000" w:themeColor="text1"/>
              </w:rPr>
              <w:t>Dirección General de Dependencia.</w:t>
            </w:r>
          </w:p>
        </w:tc>
      </w:tr>
      <w:tr w:rsidR="008B4808" w:rsidRPr="008B4808" w14:paraId="48DDCA8E" w14:textId="77777777" w:rsidTr="003C78D5">
        <w:tc>
          <w:tcPr>
            <w:tcW w:w="993" w:type="dxa"/>
            <w:vMerge/>
            <w:vAlign w:val="center"/>
          </w:tcPr>
          <w:p w14:paraId="4EE1FD8D" w14:textId="77777777" w:rsidR="008B4808" w:rsidRPr="008B4808" w:rsidRDefault="008B4808" w:rsidP="00FC2D83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57" w:type="dxa"/>
            <w:vMerge/>
            <w:vAlign w:val="center"/>
          </w:tcPr>
          <w:p w14:paraId="4EC8DB12" w14:textId="77777777" w:rsidR="008B4808" w:rsidRPr="008B4808" w:rsidRDefault="008B4808" w:rsidP="00FC2D83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5273" w:type="dxa"/>
            <w:vAlign w:val="center"/>
          </w:tcPr>
          <w:p w14:paraId="0A891B02" w14:textId="77777777" w:rsidR="008B4808" w:rsidRPr="00505C1D" w:rsidRDefault="008B4808" w:rsidP="00FC2D83">
            <w:pPr>
              <w:rPr>
                <w:rFonts w:ascii="Arial Narrow" w:hAnsi="Arial Narrow" w:cs="Arial"/>
                <w:color w:val="000000" w:themeColor="text1"/>
              </w:rPr>
            </w:pPr>
            <w:r w:rsidRPr="00505C1D">
              <w:rPr>
                <w:rFonts w:ascii="Arial Narrow" w:hAnsi="Arial Narrow" w:cs="Arial"/>
                <w:color w:val="000000" w:themeColor="text1"/>
              </w:rPr>
              <w:t>IRPF 2021</w:t>
            </w:r>
          </w:p>
        </w:tc>
      </w:tr>
      <w:tr w:rsidR="008B4808" w:rsidRPr="008B4808" w14:paraId="21571B25" w14:textId="77777777" w:rsidTr="003C78D5">
        <w:tc>
          <w:tcPr>
            <w:tcW w:w="993" w:type="dxa"/>
            <w:vMerge/>
            <w:vAlign w:val="center"/>
          </w:tcPr>
          <w:p w14:paraId="7FB09794" w14:textId="77777777" w:rsidR="008B4808" w:rsidRPr="008B4808" w:rsidRDefault="008B4808" w:rsidP="00FC2D83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57" w:type="dxa"/>
            <w:vMerge/>
            <w:vAlign w:val="center"/>
          </w:tcPr>
          <w:p w14:paraId="34B3FB7B" w14:textId="77777777" w:rsidR="008B4808" w:rsidRPr="008B4808" w:rsidRDefault="008B4808" w:rsidP="00FC2D83">
            <w:pPr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5273" w:type="dxa"/>
            <w:vAlign w:val="center"/>
          </w:tcPr>
          <w:p w14:paraId="77C37B1E" w14:textId="5EF80851" w:rsidR="008B4808" w:rsidRPr="00505C1D" w:rsidRDefault="00505C1D" w:rsidP="00FC2D83">
            <w:pPr>
              <w:rPr>
                <w:rFonts w:ascii="Arial Narrow" w:hAnsi="Arial Narrow" w:cs="Arial"/>
                <w:color w:val="000000" w:themeColor="text1"/>
              </w:rPr>
            </w:pPr>
            <w:r w:rsidRPr="00505C1D">
              <w:rPr>
                <w:rFonts w:ascii="Arial Narrow" w:hAnsi="Arial Narrow" w:cs="Arial"/>
                <w:color w:val="000000" w:themeColor="text1"/>
              </w:rPr>
              <w:t>Dirección General de Coordinación y Apoyo a la Vicepresidencia</w:t>
            </w:r>
          </w:p>
        </w:tc>
      </w:tr>
      <w:tr w:rsidR="00505C1D" w:rsidRPr="008B4808" w14:paraId="46310140" w14:textId="77777777" w:rsidTr="003C78D5">
        <w:tc>
          <w:tcPr>
            <w:tcW w:w="993" w:type="dxa"/>
            <w:vMerge/>
            <w:vAlign w:val="center"/>
          </w:tcPr>
          <w:p w14:paraId="7A5D29EC" w14:textId="77777777" w:rsidR="00505C1D" w:rsidRPr="008B4808" w:rsidRDefault="00505C1D" w:rsidP="00FC2D83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57" w:type="dxa"/>
            <w:vAlign w:val="center"/>
          </w:tcPr>
          <w:p w14:paraId="631E4F39" w14:textId="4681CC1B" w:rsidR="00505C1D" w:rsidRPr="008B4808" w:rsidRDefault="00505C1D" w:rsidP="00FC2D83">
            <w:pPr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Ayuntamiento de Breña Baja</w:t>
            </w:r>
          </w:p>
        </w:tc>
        <w:tc>
          <w:tcPr>
            <w:tcW w:w="5273" w:type="dxa"/>
            <w:vAlign w:val="center"/>
          </w:tcPr>
          <w:p w14:paraId="46E7453E" w14:textId="77777777" w:rsidR="00505C1D" w:rsidRPr="0052369D" w:rsidRDefault="00505C1D" w:rsidP="0052369D">
            <w:pPr>
              <w:pStyle w:val="Prrafodelista"/>
              <w:numPr>
                <w:ilvl w:val="0"/>
                <w:numId w:val="12"/>
              </w:numPr>
              <w:rPr>
                <w:rFonts w:ascii="Arial Narrow" w:hAnsi="Arial Narrow" w:cs="Arial"/>
                <w:color w:val="000000" w:themeColor="text1"/>
              </w:rPr>
            </w:pPr>
            <w:r w:rsidRPr="0052369D">
              <w:rPr>
                <w:rFonts w:ascii="Arial Narrow" w:hAnsi="Arial Narrow" w:cs="Arial"/>
                <w:color w:val="000000" w:themeColor="text1"/>
              </w:rPr>
              <w:t>Gestión de las plazas insulares del Centro de Día Las Ledas</w:t>
            </w:r>
          </w:p>
          <w:p w14:paraId="1CD22DBA" w14:textId="6AB7BE78" w:rsidR="0052369D" w:rsidRPr="0052369D" w:rsidRDefault="0052369D" w:rsidP="0052369D">
            <w:pPr>
              <w:pStyle w:val="Prrafodelista"/>
              <w:numPr>
                <w:ilvl w:val="0"/>
                <w:numId w:val="12"/>
              </w:numPr>
              <w:rPr>
                <w:rFonts w:ascii="Arial Narrow" w:hAnsi="Arial Narrow" w:cs="Arial"/>
                <w:color w:val="000000" w:themeColor="text1"/>
              </w:rPr>
            </w:pPr>
            <w:r w:rsidRPr="0052369D">
              <w:rPr>
                <w:rFonts w:ascii="Arial Narrow" w:hAnsi="Arial Narrow" w:cs="Arial"/>
                <w:color w:val="000000" w:themeColor="text1"/>
              </w:rPr>
              <w:t>Gestión de las Plazas del SAD para Personas Dependientes del municipio.</w:t>
            </w:r>
          </w:p>
        </w:tc>
      </w:tr>
      <w:tr w:rsidR="008B4808" w:rsidRPr="008B4808" w14:paraId="241EF1C6" w14:textId="77777777" w:rsidTr="003C78D5">
        <w:tc>
          <w:tcPr>
            <w:tcW w:w="993" w:type="dxa"/>
            <w:vMerge/>
            <w:vAlign w:val="center"/>
          </w:tcPr>
          <w:p w14:paraId="30CA4A7C" w14:textId="77777777" w:rsidR="008B4808" w:rsidRPr="008B4808" w:rsidRDefault="008B4808" w:rsidP="00FC2D83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57" w:type="dxa"/>
            <w:vAlign w:val="center"/>
          </w:tcPr>
          <w:p w14:paraId="5B984785" w14:textId="77777777" w:rsidR="008B4808" w:rsidRPr="008B4808" w:rsidRDefault="008B4808" w:rsidP="00FC2D83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Ayuntamientos</w:t>
            </w:r>
          </w:p>
        </w:tc>
        <w:tc>
          <w:tcPr>
            <w:tcW w:w="5273" w:type="dxa"/>
            <w:vAlign w:val="center"/>
          </w:tcPr>
          <w:p w14:paraId="516C9C60" w14:textId="77777777" w:rsidR="008B4808" w:rsidRPr="00505C1D" w:rsidRDefault="008B4808" w:rsidP="008B4808">
            <w:pPr>
              <w:pStyle w:val="Prrafodelista"/>
              <w:numPr>
                <w:ilvl w:val="0"/>
                <w:numId w:val="11"/>
              </w:numPr>
              <w:spacing w:line="240" w:lineRule="auto"/>
              <w:rPr>
                <w:rFonts w:ascii="Arial Narrow" w:hAnsi="Arial Narrow" w:cs="Arial"/>
                <w:color w:val="000000" w:themeColor="text1"/>
              </w:rPr>
            </w:pPr>
            <w:r w:rsidRPr="00505C1D">
              <w:rPr>
                <w:rFonts w:ascii="Arial Narrow" w:hAnsi="Arial Narrow" w:cs="Arial"/>
                <w:color w:val="000000" w:themeColor="text1"/>
              </w:rPr>
              <w:t xml:space="preserve">El Paso </w:t>
            </w:r>
          </w:p>
          <w:p w14:paraId="53174E25" w14:textId="77777777" w:rsidR="008B4808" w:rsidRDefault="008B4808" w:rsidP="008B4808">
            <w:pPr>
              <w:pStyle w:val="Prrafodelista"/>
              <w:numPr>
                <w:ilvl w:val="0"/>
                <w:numId w:val="11"/>
              </w:numPr>
              <w:spacing w:line="240" w:lineRule="auto"/>
              <w:rPr>
                <w:rFonts w:ascii="Arial Narrow" w:hAnsi="Arial Narrow" w:cs="Arial"/>
                <w:color w:val="000000" w:themeColor="text1"/>
              </w:rPr>
            </w:pPr>
            <w:r w:rsidRPr="00505C1D">
              <w:rPr>
                <w:rFonts w:ascii="Arial Narrow" w:hAnsi="Arial Narrow" w:cs="Arial"/>
                <w:color w:val="000000" w:themeColor="text1"/>
              </w:rPr>
              <w:t>Los Llanos</w:t>
            </w:r>
          </w:p>
          <w:p w14:paraId="7BFC964D" w14:textId="684E58FF" w:rsidR="00505C1D" w:rsidRPr="00505C1D" w:rsidRDefault="00505C1D" w:rsidP="008B4808">
            <w:pPr>
              <w:pStyle w:val="Prrafodelista"/>
              <w:numPr>
                <w:ilvl w:val="0"/>
                <w:numId w:val="11"/>
              </w:numPr>
              <w:spacing w:line="240" w:lineRule="auto"/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Breña Baja</w:t>
            </w:r>
          </w:p>
        </w:tc>
      </w:tr>
      <w:tr w:rsidR="008B4808" w:rsidRPr="008B4808" w14:paraId="043D6DA5" w14:textId="77777777" w:rsidTr="003C78D5">
        <w:tc>
          <w:tcPr>
            <w:tcW w:w="993" w:type="dxa"/>
            <w:vMerge/>
            <w:vAlign w:val="center"/>
          </w:tcPr>
          <w:p w14:paraId="522DFEB0" w14:textId="77777777" w:rsidR="008B4808" w:rsidRPr="008B4808" w:rsidRDefault="008B4808" w:rsidP="00FC2D83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57" w:type="dxa"/>
            <w:vAlign w:val="center"/>
          </w:tcPr>
          <w:p w14:paraId="499083E6" w14:textId="77777777" w:rsidR="008B4808" w:rsidRPr="008B4808" w:rsidRDefault="008B4808" w:rsidP="00FC2D83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Ayudas Económicas Entidades Privadas</w:t>
            </w:r>
          </w:p>
        </w:tc>
        <w:tc>
          <w:tcPr>
            <w:tcW w:w="5273" w:type="dxa"/>
            <w:vAlign w:val="center"/>
          </w:tcPr>
          <w:p w14:paraId="30388B1C" w14:textId="3D1BE2F1" w:rsidR="008B4808" w:rsidRPr="00505C1D" w:rsidRDefault="008B4808" w:rsidP="00505C1D">
            <w:pPr>
              <w:pStyle w:val="Prrafodelista"/>
              <w:numPr>
                <w:ilvl w:val="0"/>
                <w:numId w:val="10"/>
              </w:numPr>
              <w:rPr>
                <w:rFonts w:ascii="Arial Narrow" w:hAnsi="Arial Narrow" w:cs="Arial"/>
                <w:color w:val="000000" w:themeColor="text1"/>
              </w:rPr>
            </w:pPr>
            <w:r w:rsidRPr="00505C1D">
              <w:rPr>
                <w:rFonts w:ascii="Arial Narrow" w:hAnsi="Arial Narrow" w:cs="Arial"/>
                <w:color w:val="000000" w:themeColor="text1"/>
              </w:rPr>
              <w:t>Obra Social La Caixa</w:t>
            </w:r>
          </w:p>
        </w:tc>
      </w:tr>
      <w:tr w:rsidR="0052369D" w:rsidRPr="008B4808" w14:paraId="2CC4502B" w14:textId="77777777" w:rsidTr="003C78D5">
        <w:tc>
          <w:tcPr>
            <w:tcW w:w="993" w:type="dxa"/>
            <w:vMerge w:val="restart"/>
            <w:vAlign w:val="center"/>
          </w:tcPr>
          <w:p w14:paraId="7086B049" w14:textId="0FA9307F" w:rsidR="0052369D" w:rsidRPr="002F3E5B" w:rsidRDefault="0052369D" w:rsidP="0052369D">
            <w:pPr>
              <w:jc w:val="center"/>
              <w:rPr>
                <w:rFonts w:ascii="Arial Narrow" w:hAnsi="Arial Narrow" w:cs="Arial"/>
                <w:b/>
                <w:bCs/>
                <w:color w:val="000000" w:themeColor="text1"/>
              </w:rPr>
            </w:pPr>
            <w:r w:rsidRPr="002F3E5B">
              <w:rPr>
                <w:rFonts w:ascii="Arial Narrow" w:hAnsi="Arial Narrow" w:cs="Arial"/>
                <w:b/>
                <w:bCs/>
                <w:color w:val="000000" w:themeColor="text1"/>
              </w:rPr>
              <w:t>2023</w:t>
            </w:r>
          </w:p>
        </w:tc>
        <w:tc>
          <w:tcPr>
            <w:tcW w:w="3657" w:type="dxa"/>
            <w:vAlign w:val="center"/>
          </w:tcPr>
          <w:p w14:paraId="7A25DFF8" w14:textId="50E28905" w:rsidR="0052369D" w:rsidRPr="008B4808" w:rsidRDefault="0052369D" w:rsidP="0052369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Excmo. Cabildo Insular de La Palma</w:t>
            </w:r>
          </w:p>
        </w:tc>
        <w:tc>
          <w:tcPr>
            <w:tcW w:w="5273" w:type="dxa"/>
            <w:vAlign w:val="center"/>
          </w:tcPr>
          <w:p w14:paraId="5D30A29D" w14:textId="77777777" w:rsidR="0052369D" w:rsidRDefault="0052369D" w:rsidP="0052369D">
            <w:pPr>
              <w:pStyle w:val="Prrafodelista"/>
              <w:numPr>
                <w:ilvl w:val="0"/>
                <w:numId w:val="10"/>
              </w:numPr>
              <w:rPr>
                <w:rFonts w:ascii="Arial Narrow" w:hAnsi="Arial Narrow" w:cs="Arial"/>
                <w:color w:val="000000" w:themeColor="text1"/>
              </w:rPr>
            </w:pPr>
            <w:r w:rsidRPr="00505C1D">
              <w:rPr>
                <w:rFonts w:ascii="Arial Narrow" w:hAnsi="Arial Narrow" w:cs="Arial"/>
                <w:color w:val="000000" w:themeColor="text1"/>
              </w:rPr>
              <w:t>Servicio de Promoción de Autonomía Personal</w:t>
            </w:r>
          </w:p>
          <w:p w14:paraId="209D90FA" w14:textId="77777777" w:rsidR="007B22F8" w:rsidRDefault="007B22F8" w:rsidP="00800E11">
            <w:pPr>
              <w:pStyle w:val="Prrafodelista"/>
              <w:numPr>
                <w:ilvl w:val="0"/>
                <w:numId w:val="10"/>
              </w:numPr>
              <w:shd w:val="clear" w:color="auto" w:fill="FFFFFF"/>
              <w:spacing w:after="0"/>
              <w:jc w:val="both"/>
              <w:textAlignment w:val="baseline"/>
              <w:rPr>
                <w:rFonts w:ascii="Arial Narrow" w:hAnsi="Arial Narrow" w:cs="Arial"/>
                <w:color w:val="000000" w:themeColor="text1"/>
              </w:rPr>
            </w:pPr>
            <w:r w:rsidRPr="007B22F8">
              <w:rPr>
                <w:rFonts w:ascii="Arial Narrow" w:hAnsi="Arial Narrow" w:cs="Arial"/>
                <w:color w:val="000000" w:themeColor="text1"/>
              </w:rPr>
              <w:t>Subvenciones para Asociaciones. Discapacidad</w:t>
            </w:r>
          </w:p>
          <w:p w14:paraId="0A9CEF58" w14:textId="7A080465" w:rsidR="007B22F8" w:rsidRPr="007B22F8" w:rsidRDefault="007B22F8" w:rsidP="00800E11">
            <w:pPr>
              <w:pStyle w:val="Prrafodelista"/>
              <w:numPr>
                <w:ilvl w:val="0"/>
                <w:numId w:val="10"/>
              </w:numPr>
              <w:shd w:val="clear" w:color="auto" w:fill="FFFFFF"/>
              <w:spacing w:after="0"/>
              <w:jc w:val="both"/>
              <w:textAlignment w:val="baseline"/>
              <w:rPr>
                <w:rFonts w:ascii="Arial Narrow" w:hAnsi="Arial Narrow" w:cs="Arial"/>
                <w:color w:val="000000" w:themeColor="text1"/>
              </w:rPr>
            </w:pPr>
            <w:r w:rsidRPr="007B22F8">
              <w:rPr>
                <w:rFonts w:ascii="Arial Narrow" w:hAnsi="Arial Narrow" w:cs="Arial"/>
                <w:color w:val="000000" w:themeColor="text1"/>
              </w:rPr>
              <w:t>Convenio AFA. Información, orientación y</w:t>
            </w:r>
          </w:p>
          <w:p w14:paraId="1A0E2C40" w14:textId="4196B505" w:rsidR="007B22F8" w:rsidRPr="00505C1D" w:rsidRDefault="007B22F8" w:rsidP="007B22F8">
            <w:pPr>
              <w:pStyle w:val="Prrafodelista"/>
              <w:rPr>
                <w:rFonts w:ascii="Arial Narrow" w:hAnsi="Arial Narrow" w:cs="Arial"/>
                <w:color w:val="000000" w:themeColor="text1"/>
              </w:rPr>
            </w:pPr>
            <w:r w:rsidRPr="007B22F8">
              <w:rPr>
                <w:rFonts w:ascii="Arial Narrow" w:hAnsi="Arial Narrow" w:cs="Arial"/>
                <w:color w:val="000000" w:themeColor="text1"/>
              </w:rPr>
              <w:lastRenderedPageBreak/>
              <w:t>Valoración centros sociosanitarios de la isla</w:t>
            </w:r>
          </w:p>
        </w:tc>
      </w:tr>
      <w:tr w:rsidR="0052369D" w:rsidRPr="008B4808" w14:paraId="500F8222" w14:textId="77777777" w:rsidTr="003C78D5">
        <w:tc>
          <w:tcPr>
            <w:tcW w:w="993" w:type="dxa"/>
            <w:vMerge/>
            <w:vAlign w:val="center"/>
          </w:tcPr>
          <w:p w14:paraId="4C9F999B" w14:textId="77777777" w:rsidR="0052369D" w:rsidRDefault="0052369D" w:rsidP="0052369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57" w:type="dxa"/>
            <w:vAlign w:val="center"/>
          </w:tcPr>
          <w:p w14:paraId="21D4ACF9" w14:textId="558FB7DA" w:rsidR="0052369D" w:rsidRPr="008B4808" w:rsidRDefault="0052369D" w:rsidP="0052369D">
            <w:pPr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Gobierno de Canarias</w:t>
            </w:r>
          </w:p>
        </w:tc>
        <w:tc>
          <w:tcPr>
            <w:tcW w:w="5273" w:type="dxa"/>
            <w:vAlign w:val="center"/>
          </w:tcPr>
          <w:p w14:paraId="001F822D" w14:textId="77777777" w:rsidR="0052369D" w:rsidRDefault="0052369D" w:rsidP="0052369D">
            <w:pPr>
              <w:pStyle w:val="Prrafodelista"/>
              <w:numPr>
                <w:ilvl w:val="0"/>
                <w:numId w:val="10"/>
              </w:numPr>
              <w:rPr>
                <w:rFonts w:ascii="Arial Narrow" w:hAnsi="Arial Narrow" w:cs="Arial"/>
                <w:color w:val="000000" w:themeColor="text1"/>
              </w:rPr>
            </w:pPr>
            <w:r w:rsidRPr="00505C1D">
              <w:rPr>
                <w:rFonts w:ascii="Arial Narrow" w:hAnsi="Arial Narrow" w:cs="Arial"/>
                <w:color w:val="000000" w:themeColor="text1"/>
              </w:rPr>
              <w:t>Dirección General de Coordinación y Apoyo a la Vicepresidencia</w:t>
            </w:r>
          </w:p>
          <w:p w14:paraId="76FC81E1" w14:textId="27EF0B7A" w:rsidR="0052369D" w:rsidRDefault="0052369D" w:rsidP="0052369D">
            <w:pPr>
              <w:pStyle w:val="Prrafodelista"/>
              <w:numPr>
                <w:ilvl w:val="0"/>
                <w:numId w:val="10"/>
              </w:numPr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IRPF 2022</w:t>
            </w:r>
          </w:p>
        </w:tc>
      </w:tr>
      <w:tr w:rsidR="0052369D" w:rsidRPr="008B4808" w14:paraId="6C330B26" w14:textId="77777777" w:rsidTr="003C78D5">
        <w:tc>
          <w:tcPr>
            <w:tcW w:w="993" w:type="dxa"/>
            <w:vMerge/>
            <w:vAlign w:val="center"/>
          </w:tcPr>
          <w:p w14:paraId="75CBD4B7" w14:textId="77777777" w:rsidR="0052369D" w:rsidRDefault="0052369D" w:rsidP="0052369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57" w:type="dxa"/>
            <w:vAlign w:val="center"/>
          </w:tcPr>
          <w:p w14:paraId="27AC7A47" w14:textId="657000C6" w:rsidR="0052369D" w:rsidRDefault="0052369D" w:rsidP="0052369D">
            <w:pPr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Ayuntamiento de Breña Baja</w:t>
            </w:r>
          </w:p>
        </w:tc>
        <w:tc>
          <w:tcPr>
            <w:tcW w:w="5273" w:type="dxa"/>
            <w:vAlign w:val="center"/>
          </w:tcPr>
          <w:p w14:paraId="32039C0A" w14:textId="77777777" w:rsidR="0052369D" w:rsidRDefault="0052369D" w:rsidP="0052369D">
            <w:pPr>
              <w:pStyle w:val="Prrafodelista"/>
              <w:numPr>
                <w:ilvl w:val="0"/>
                <w:numId w:val="10"/>
              </w:numPr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Gestión de las plazas insulares del Centro de Día Las Ledas</w:t>
            </w:r>
          </w:p>
          <w:p w14:paraId="1EDBAAC5" w14:textId="48C1A79A" w:rsidR="0052369D" w:rsidRPr="00505C1D" w:rsidRDefault="0052369D" w:rsidP="0052369D">
            <w:pPr>
              <w:pStyle w:val="Prrafodelista"/>
              <w:numPr>
                <w:ilvl w:val="0"/>
                <w:numId w:val="10"/>
              </w:numPr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Gestión de las Plazas del SAD para Personas Dependientes del municipio.</w:t>
            </w:r>
          </w:p>
        </w:tc>
      </w:tr>
      <w:tr w:rsidR="0052369D" w:rsidRPr="008B4808" w14:paraId="2E00B45D" w14:textId="77777777" w:rsidTr="003C78D5">
        <w:tc>
          <w:tcPr>
            <w:tcW w:w="993" w:type="dxa"/>
            <w:vMerge/>
            <w:vAlign w:val="center"/>
          </w:tcPr>
          <w:p w14:paraId="6CA65785" w14:textId="77777777" w:rsidR="0052369D" w:rsidRDefault="0052369D" w:rsidP="0052369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57" w:type="dxa"/>
            <w:vAlign w:val="center"/>
          </w:tcPr>
          <w:p w14:paraId="4478681A" w14:textId="10F0DE8B" w:rsidR="0052369D" w:rsidRDefault="0052369D" w:rsidP="0052369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Ayuntamientos</w:t>
            </w:r>
            <w:r>
              <w:rPr>
                <w:rFonts w:ascii="Arial Narrow" w:hAnsi="Arial Narrow" w:cs="Arial"/>
                <w:color w:val="000000" w:themeColor="text1"/>
              </w:rPr>
              <w:t xml:space="preserve"> de Los Llanos de Aridane</w:t>
            </w:r>
          </w:p>
        </w:tc>
        <w:tc>
          <w:tcPr>
            <w:tcW w:w="5273" w:type="dxa"/>
            <w:vAlign w:val="center"/>
          </w:tcPr>
          <w:p w14:paraId="5A3E95AB" w14:textId="69FD6D00" w:rsidR="0052369D" w:rsidRPr="0052369D" w:rsidRDefault="0052369D" w:rsidP="0052369D">
            <w:pPr>
              <w:pStyle w:val="Prrafodelista"/>
              <w:numPr>
                <w:ilvl w:val="0"/>
                <w:numId w:val="11"/>
              </w:numPr>
              <w:spacing w:line="240" w:lineRule="auto"/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Subvenciones Asociaciones sin Ánimo de lucro. Actividades de carácter social.</w:t>
            </w:r>
          </w:p>
        </w:tc>
      </w:tr>
      <w:tr w:rsidR="0052369D" w:rsidRPr="008B4808" w14:paraId="148DB935" w14:textId="77777777" w:rsidTr="003C78D5">
        <w:tc>
          <w:tcPr>
            <w:tcW w:w="993" w:type="dxa"/>
            <w:vMerge/>
            <w:vAlign w:val="center"/>
          </w:tcPr>
          <w:p w14:paraId="07069ECC" w14:textId="77777777" w:rsidR="0052369D" w:rsidRDefault="0052369D" w:rsidP="0052369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57" w:type="dxa"/>
            <w:vAlign w:val="center"/>
          </w:tcPr>
          <w:p w14:paraId="2406A24C" w14:textId="5F875C8F" w:rsidR="0052369D" w:rsidRPr="008B4808" w:rsidRDefault="0052369D" w:rsidP="0052369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Ayudas Económicas Entidades Privadas</w:t>
            </w:r>
          </w:p>
        </w:tc>
        <w:tc>
          <w:tcPr>
            <w:tcW w:w="5273" w:type="dxa"/>
            <w:vAlign w:val="center"/>
          </w:tcPr>
          <w:p w14:paraId="2D8CFB34" w14:textId="63BBE278" w:rsidR="0052369D" w:rsidRDefault="0052369D" w:rsidP="0052369D">
            <w:pPr>
              <w:pStyle w:val="Prrafodelista"/>
              <w:numPr>
                <w:ilvl w:val="0"/>
                <w:numId w:val="11"/>
              </w:numPr>
              <w:spacing w:line="240" w:lineRule="auto"/>
              <w:rPr>
                <w:rFonts w:ascii="Arial Narrow" w:hAnsi="Arial Narrow" w:cs="Arial"/>
                <w:color w:val="000000" w:themeColor="text1"/>
              </w:rPr>
            </w:pPr>
            <w:r w:rsidRPr="00505C1D">
              <w:rPr>
                <w:rFonts w:ascii="Arial Narrow" w:hAnsi="Arial Narrow" w:cs="Arial"/>
                <w:color w:val="000000" w:themeColor="text1"/>
              </w:rPr>
              <w:t>Obra Social La Caixa</w:t>
            </w:r>
            <w:r>
              <w:rPr>
                <w:rFonts w:ascii="Arial Narrow" w:hAnsi="Arial Narrow" w:cs="Arial"/>
                <w:color w:val="000000" w:themeColor="text1"/>
              </w:rPr>
              <w:t>. Convocatoria Regional Canaria.</w:t>
            </w:r>
          </w:p>
        </w:tc>
      </w:tr>
      <w:tr w:rsidR="0052369D" w:rsidRPr="008B4808" w14:paraId="79DF3773" w14:textId="77777777" w:rsidTr="003C78D5">
        <w:tc>
          <w:tcPr>
            <w:tcW w:w="993" w:type="dxa"/>
            <w:vMerge w:val="restart"/>
            <w:vAlign w:val="center"/>
          </w:tcPr>
          <w:p w14:paraId="2CA708DD" w14:textId="1FFD262A" w:rsidR="0052369D" w:rsidRPr="002F3E5B" w:rsidRDefault="0052369D" w:rsidP="0052369D">
            <w:pPr>
              <w:jc w:val="center"/>
              <w:rPr>
                <w:rFonts w:ascii="Arial Narrow" w:hAnsi="Arial Narrow" w:cs="Arial"/>
                <w:b/>
                <w:bCs/>
                <w:color w:val="000000" w:themeColor="text1"/>
              </w:rPr>
            </w:pPr>
            <w:r w:rsidRPr="002F3E5B">
              <w:rPr>
                <w:rFonts w:ascii="Arial Narrow" w:hAnsi="Arial Narrow" w:cs="Arial"/>
                <w:b/>
                <w:bCs/>
                <w:color w:val="000000" w:themeColor="text1"/>
              </w:rPr>
              <w:t>2024</w:t>
            </w:r>
          </w:p>
        </w:tc>
        <w:tc>
          <w:tcPr>
            <w:tcW w:w="3657" w:type="dxa"/>
            <w:vAlign w:val="center"/>
          </w:tcPr>
          <w:p w14:paraId="1F0BE080" w14:textId="46DB7AEB" w:rsidR="0052369D" w:rsidRPr="008B4808" w:rsidRDefault="0052369D" w:rsidP="0052369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Excmo. Cabildo Insular de La Palma</w:t>
            </w:r>
          </w:p>
        </w:tc>
        <w:tc>
          <w:tcPr>
            <w:tcW w:w="5273" w:type="dxa"/>
            <w:vAlign w:val="center"/>
          </w:tcPr>
          <w:p w14:paraId="21378273" w14:textId="77777777" w:rsidR="0052369D" w:rsidRDefault="0052369D" w:rsidP="0052369D">
            <w:pPr>
              <w:pStyle w:val="Prrafodelista"/>
              <w:numPr>
                <w:ilvl w:val="0"/>
                <w:numId w:val="11"/>
              </w:numPr>
              <w:spacing w:line="240" w:lineRule="auto"/>
              <w:rPr>
                <w:rFonts w:ascii="Arial Narrow" w:hAnsi="Arial Narrow" w:cs="Arial"/>
                <w:color w:val="000000" w:themeColor="text1"/>
              </w:rPr>
            </w:pPr>
            <w:r w:rsidRPr="00505C1D">
              <w:rPr>
                <w:rFonts w:ascii="Arial Narrow" w:hAnsi="Arial Narrow" w:cs="Arial"/>
                <w:color w:val="000000" w:themeColor="text1"/>
              </w:rPr>
              <w:t>Servicio de Promoción de Autonomía Personal</w:t>
            </w:r>
          </w:p>
          <w:p w14:paraId="1B133E2A" w14:textId="77777777" w:rsidR="007B22F8" w:rsidRDefault="007B22F8" w:rsidP="0052369D">
            <w:pPr>
              <w:pStyle w:val="Prrafodelista"/>
              <w:numPr>
                <w:ilvl w:val="0"/>
                <w:numId w:val="11"/>
              </w:numPr>
              <w:spacing w:line="240" w:lineRule="auto"/>
              <w:rPr>
                <w:rFonts w:ascii="Arial Narrow" w:hAnsi="Arial Narrow" w:cs="Arial"/>
                <w:color w:val="000000" w:themeColor="text1"/>
              </w:rPr>
            </w:pPr>
            <w:r w:rsidRPr="00505C1D">
              <w:rPr>
                <w:rFonts w:ascii="Arial Narrow" w:hAnsi="Arial Narrow" w:cs="Arial"/>
                <w:color w:val="000000" w:themeColor="text1"/>
              </w:rPr>
              <w:t xml:space="preserve">Subvenciones </w:t>
            </w:r>
            <w:r>
              <w:rPr>
                <w:rFonts w:ascii="Arial Narrow" w:hAnsi="Arial Narrow" w:cs="Arial"/>
                <w:color w:val="000000" w:themeColor="text1"/>
              </w:rPr>
              <w:t>Nominativas</w:t>
            </w:r>
            <w:r w:rsidRPr="00505C1D">
              <w:rPr>
                <w:rFonts w:ascii="Arial Narrow" w:hAnsi="Arial Narrow" w:cs="Arial"/>
                <w:color w:val="000000" w:themeColor="text1"/>
              </w:rPr>
              <w:t xml:space="preserve"> Asociaciones. Discapacidad</w:t>
            </w:r>
          </w:p>
          <w:p w14:paraId="4C169353" w14:textId="77777777" w:rsidR="007B22F8" w:rsidRPr="007B22F8" w:rsidRDefault="007B22F8" w:rsidP="007B22F8">
            <w:pPr>
              <w:pStyle w:val="Prrafodelista"/>
              <w:numPr>
                <w:ilvl w:val="0"/>
                <w:numId w:val="11"/>
              </w:numPr>
              <w:spacing w:line="240" w:lineRule="auto"/>
              <w:rPr>
                <w:rFonts w:ascii="Arial Narrow" w:hAnsi="Arial Narrow" w:cs="Arial"/>
                <w:color w:val="000000" w:themeColor="text1"/>
              </w:rPr>
            </w:pPr>
            <w:r w:rsidRPr="007B22F8">
              <w:rPr>
                <w:rFonts w:ascii="Arial Narrow" w:hAnsi="Arial Narrow" w:cs="Arial"/>
                <w:color w:val="000000" w:themeColor="text1"/>
              </w:rPr>
              <w:t>Convenio AFA. Información, orientación y</w:t>
            </w:r>
          </w:p>
          <w:p w14:paraId="25B05CA7" w14:textId="191EB15E" w:rsidR="007B22F8" w:rsidRPr="00505C1D" w:rsidRDefault="007B22F8" w:rsidP="007B22F8">
            <w:pPr>
              <w:pStyle w:val="Prrafodelista"/>
              <w:spacing w:line="240" w:lineRule="auto"/>
              <w:rPr>
                <w:rFonts w:ascii="Arial Narrow" w:hAnsi="Arial Narrow" w:cs="Arial"/>
                <w:color w:val="000000" w:themeColor="text1"/>
              </w:rPr>
            </w:pPr>
            <w:r w:rsidRPr="007B22F8">
              <w:rPr>
                <w:rFonts w:ascii="Arial Narrow" w:hAnsi="Arial Narrow" w:cs="Arial"/>
                <w:color w:val="000000" w:themeColor="text1"/>
              </w:rPr>
              <w:t>Valoración centros sociosanitarios de la isla</w:t>
            </w:r>
          </w:p>
        </w:tc>
      </w:tr>
      <w:tr w:rsidR="0052369D" w:rsidRPr="008B4808" w14:paraId="5AE58F1F" w14:textId="77777777" w:rsidTr="003C78D5">
        <w:tc>
          <w:tcPr>
            <w:tcW w:w="993" w:type="dxa"/>
            <w:vMerge/>
            <w:vAlign w:val="center"/>
          </w:tcPr>
          <w:p w14:paraId="503CFA8E" w14:textId="77777777" w:rsidR="0052369D" w:rsidRDefault="0052369D" w:rsidP="0052369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57" w:type="dxa"/>
            <w:vAlign w:val="center"/>
          </w:tcPr>
          <w:p w14:paraId="4E650628" w14:textId="27565370" w:rsidR="0052369D" w:rsidRPr="008B4808" w:rsidRDefault="0052369D" w:rsidP="0052369D">
            <w:pPr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Gobierno de Canarias</w:t>
            </w:r>
          </w:p>
        </w:tc>
        <w:tc>
          <w:tcPr>
            <w:tcW w:w="5273" w:type="dxa"/>
            <w:vAlign w:val="center"/>
          </w:tcPr>
          <w:p w14:paraId="35CBAAF5" w14:textId="77777777" w:rsidR="0052369D" w:rsidRDefault="0052369D" w:rsidP="0052369D">
            <w:pPr>
              <w:pStyle w:val="Prrafodelista"/>
              <w:numPr>
                <w:ilvl w:val="0"/>
                <w:numId w:val="10"/>
              </w:numPr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Vicepresidencia Gobierno de Canarias</w:t>
            </w:r>
          </w:p>
          <w:p w14:paraId="616A467A" w14:textId="77777777" w:rsidR="0052369D" w:rsidRDefault="0052369D" w:rsidP="0052369D">
            <w:pPr>
              <w:pStyle w:val="Prrafodelista"/>
              <w:numPr>
                <w:ilvl w:val="0"/>
                <w:numId w:val="10"/>
              </w:numPr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IRPF 2023</w:t>
            </w:r>
          </w:p>
          <w:p w14:paraId="14AA0DF1" w14:textId="451EAF7B" w:rsidR="0052369D" w:rsidRDefault="0052369D" w:rsidP="0052369D">
            <w:pPr>
              <w:pStyle w:val="Prrafodelista"/>
              <w:numPr>
                <w:ilvl w:val="0"/>
                <w:numId w:val="11"/>
              </w:numPr>
              <w:spacing w:line="240" w:lineRule="auto"/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DG Dependencia y Discapacidad</w:t>
            </w:r>
          </w:p>
        </w:tc>
      </w:tr>
      <w:tr w:rsidR="0052369D" w:rsidRPr="008B4808" w14:paraId="598BEC61" w14:textId="77777777" w:rsidTr="003C78D5">
        <w:tc>
          <w:tcPr>
            <w:tcW w:w="993" w:type="dxa"/>
            <w:vMerge/>
            <w:vAlign w:val="center"/>
          </w:tcPr>
          <w:p w14:paraId="6D610618" w14:textId="77777777" w:rsidR="0052369D" w:rsidRDefault="0052369D" w:rsidP="0052369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57" w:type="dxa"/>
            <w:vAlign w:val="center"/>
          </w:tcPr>
          <w:p w14:paraId="3E33A714" w14:textId="27CE577F" w:rsidR="0052369D" w:rsidRDefault="0052369D" w:rsidP="0052369D">
            <w:pPr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Ayuntamiento de Breña Baja</w:t>
            </w:r>
          </w:p>
        </w:tc>
        <w:tc>
          <w:tcPr>
            <w:tcW w:w="5273" w:type="dxa"/>
            <w:vAlign w:val="center"/>
          </w:tcPr>
          <w:p w14:paraId="31FF6EE4" w14:textId="77777777" w:rsidR="0052369D" w:rsidRDefault="0052369D" w:rsidP="0052369D">
            <w:pPr>
              <w:pStyle w:val="Prrafodelista"/>
              <w:numPr>
                <w:ilvl w:val="0"/>
                <w:numId w:val="10"/>
              </w:numPr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Gestión de las plazas insulares del Centro de Día Las Ledas</w:t>
            </w:r>
          </w:p>
          <w:p w14:paraId="5E9D7485" w14:textId="2F4DECCF" w:rsidR="0052369D" w:rsidRDefault="0052369D" w:rsidP="0052369D">
            <w:pPr>
              <w:pStyle w:val="Prrafodelista"/>
              <w:numPr>
                <w:ilvl w:val="0"/>
                <w:numId w:val="10"/>
              </w:numPr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Gestión de las Plazas del SAD para Personas Dependientes del municipio.</w:t>
            </w:r>
          </w:p>
        </w:tc>
      </w:tr>
      <w:tr w:rsidR="0052369D" w:rsidRPr="008B4808" w14:paraId="2882EC8B" w14:textId="77777777" w:rsidTr="003C78D5">
        <w:tc>
          <w:tcPr>
            <w:tcW w:w="993" w:type="dxa"/>
            <w:vMerge/>
            <w:vAlign w:val="center"/>
          </w:tcPr>
          <w:p w14:paraId="7C357593" w14:textId="77777777" w:rsidR="0052369D" w:rsidRDefault="0052369D" w:rsidP="0052369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57" w:type="dxa"/>
            <w:vAlign w:val="center"/>
          </w:tcPr>
          <w:p w14:paraId="29EC9173" w14:textId="3A6C0B95" w:rsidR="0052369D" w:rsidRDefault="0052369D" w:rsidP="0052369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Ayuntamientos</w:t>
            </w:r>
            <w:r>
              <w:rPr>
                <w:rFonts w:ascii="Arial Narrow" w:hAnsi="Arial Narrow" w:cs="Arial"/>
                <w:color w:val="000000" w:themeColor="text1"/>
              </w:rPr>
              <w:t xml:space="preserve"> de Los Llanos de Aridane</w:t>
            </w:r>
          </w:p>
        </w:tc>
        <w:tc>
          <w:tcPr>
            <w:tcW w:w="5273" w:type="dxa"/>
            <w:vAlign w:val="center"/>
          </w:tcPr>
          <w:p w14:paraId="7394A4CB" w14:textId="5E051D62" w:rsidR="0052369D" w:rsidRDefault="0052369D" w:rsidP="0052369D">
            <w:pPr>
              <w:pStyle w:val="Prrafodelista"/>
              <w:numPr>
                <w:ilvl w:val="0"/>
                <w:numId w:val="10"/>
              </w:numPr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Subvenciones Asociaciones sin Ánimo de lucro. Actividades de carácter social.</w:t>
            </w:r>
          </w:p>
        </w:tc>
      </w:tr>
      <w:tr w:rsidR="0052369D" w:rsidRPr="008B4808" w14:paraId="6086A57C" w14:textId="77777777" w:rsidTr="003C78D5">
        <w:tc>
          <w:tcPr>
            <w:tcW w:w="993" w:type="dxa"/>
            <w:vMerge/>
            <w:vAlign w:val="center"/>
          </w:tcPr>
          <w:p w14:paraId="6FF6D06A" w14:textId="77777777" w:rsidR="0052369D" w:rsidRDefault="0052369D" w:rsidP="0052369D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</w:p>
        </w:tc>
        <w:tc>
          <w:tcPr>
            <w:tcW w:w="3657" w:type="dxa"/>
            <w:vAlign w:val="center"/>
          </w:tcPr>
          <w:p w14:paraId="6AA65A0E" w14:textId="28876A3A" w:rsidR="0052369D" w:rsidRPr="008B4808" w:rsidRDefault="0052369D" w:rsidP="0052369D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Ayudas Económicas Entidades Privadas</w:t>
            </w:r>
          </w:p>
        </w:tc>
        <w:tc>
          <w:tcPr>
            <w:tcW w:w="5273" w:type="dxa"/>
            <w:vAlign w:val="center"/>
          </w:tcPr>
          <w:p w14:paraId="0AD9CC7E" w14:textId="6E03074A" w:rsidR="0052369D" w:rsidRDefault="0052369D" w:rsidP="0052369D">
            <w:pPr>
              <w:pStyle w:val="Prrafodelista"/>
              <w:numPr>
                <w:ilvl w:val="0"/>
                <w:numId w:val="10"/>
              </w:numPr>
              <w:rPr>
                <w:rFonts w:ascii="Arial Narrow" w:hAnsi="Arial Narrow" w:cs="Arial"/>
                <w:color w:val="000000" w:themeColor="text1"/>
              </w:rPr>
            </w:pPr>
            <w:r w:rsidRPr="00505C1D">
              <w:rPr>
                <w:rFonts w:ascii="Arial Narrow" w:hAnsi="Arial Narrow" w:cs="Arial"/>
                <w:color w:val="000000" w:themeColor="text1"/>
              </w:rPr>
              <w:t>Obra Social La Caixa</w:t>
            </w:r>
            <w:r>
              <w:rPr>
                <w:rFonts w:ascii="Arial Narrow" w:hAnsi="Arial Narrow" w:cs="Arial"/>
                <w:color w:val="000000" w:themeColor="text1"/>
              </w:rPr>
              <w:t>. Convocatoria Regional Canaria.</w:t>
            </w:r>
          </w:p>
        </w:tc>
      </w:tr>
      <w:tr w:rsidR="00484127" w:rsidRPr="008B4808" w14:paraId="42DCAB23" w14:textId="77777777" w:rsidTr="003C78D5">
        <w:tc>
          <w:tcPr>
            <w:tcW w:w="993" w:type="dxa"/>
            <w:vMerge w:val="restart"/>
            <w:vAlign w:val="center"/>
          </w:tcPr>
          <w:p w14:paraId="3AE2C29B" w14:textId="21EFEBB6" w:rsidR="00484127" w:rsidRDefault="00484127" w:rsidP="00484127">
            <w:pPr>
              <w:jc w:val="center"/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b/>
                <w:bCs/>
                <w:color w:val="000000" w:themeColor="text1"/>
              </w:rPr>
              <w:t>2025</w:t>
            </w:r>
          </w:p>
        </w:tc>
        <w:tc>
          <w:tcPr>
            <w:tcW w:w="3657" w:type="dxa"/>
            <w:vAlign w:val="center"/>
          </w:tcPr>
          <w:p w14:paraId="28507AAB" w14:textId="33961471" w:rsidR="00484127" w:rsidRPr="008B4808" w:rsidRDefault="00484127" w:rsidP="00484127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Excmo. Cabildo Insular de La Palma</w:t>
            </w:r>
          </w:p>
        </w:tc>
        <w:tc>
          <w:tcPr>
            <w:tcW w:w="5273" w:type="dxa"/>
            <w:vAlign w:val="center"/>
          </w:tcPr>
          <w:p w14:paraId="1F9B034D" w14:textId="77777777" w:rsidR="00484127" w:rsidRDefault="00484127" w:rsidP="00484127">
            <w:pPr>
              <w:pStyle w:val="Prrafodelista"/>
              <w:numPr>
                <w:ilvl w:val="0"/>
                <w:numId w:val="11"/>
              </w:numPr>
              <w:spacing w:line="240" w:lineRule="auto"/>
              <w:rPr>
                <w:rFonts w:ascii="Arial Narrow" w:hAnsi="Arial Narrow" w:cs="Arial"/>
                <w:color w:val="000000" w:themeColor="text1"/>
              </w:rPr>
            </w:pPr>
            <w:r w:rsidRPr="00505C1D">
              <w:rPr>
                <w:rFonts w:ascii="Arial Narrow" w:hAnsi="Arial Narrow" w:cs="Arial"/>
                <w:color w:val="000000" w:themeColor="text1"/>
              </w:rPr>
              <w:t>Servicio de Promoción de Autonomía Personal</w:t>
            </w:r>
          </w:p>
          <w:p w14:paraId="18DA690E" w14:textId="77777777" w:rsidR="00484127" w:rsidRDefault="00484127" w:rsidP="00484127">
            <w:pPr>
              <w:pStyle w:val="Prrafodelista"/>
              <w:numPr>
                <w:ilvl w:val="0"/>
                <w:numId w:val="11"/>
              </w:numPr>
              <w:spacing w:line="240" w:lineRule="auto"/>
              <w:rPr>
                <w:rFonts w:ascii="Arial Narrow" w:hAnsi="Arial Narrow" w:cs="Arial"/>
                <w:color w:val="000000" w:themeColor="text1"/>
              </w:rPr>
            </w:pPr>
            <w:r w:rsidRPr="00505C1D">
              <w:rPr>
                <w:rFonts w:ascii="Arial Narrow" w:hAnsi="Arial Narrow" w:cs="Arial"/>
                <w:color w:val="000000" w:themeColor="text1"/>
              </w:rPr>
              <w:t xml:space="preserve">Subvenciones </w:t>
            </w:r>
            <w:r>
              <w:rPr>
                <w:rFonts w:ascii="Arial Narrow" w:hAnsi="Arial Narrow" w:cs="Arial"/>
                <w:color w:val="000000" w:themeColor="text1"/>
              </w:rPr>
              <w:t>Nominativas</w:t>
            </w:r>
            <w:r w:rsidRPr="00505C1D">
              <w:rPr>
                <w:rFonts w:ascii="Arial Narrow" w:hAnsi="Arial Narrow" w:cs="Arial"/>
                <w:color w:val="000000" w:themeColor="text1"/>
              </w:rPr>
              <w:t xml:space="preserve"> Asociaciones. Discapacidad</w:t>
            </w:r>
          </w:p>
          <w:p w14:paraId="0DFD0DE3" w14:textId="77777777" w:rsidR="00484127" w:rsidRPr="007B22F8" w:rsidRDefault="00484127" w:rsidP="00484127">
            <w:pPr>
              <w:pStyle w:val="Prrafodelista"/>
              <w:numPr>
                <w:ilvl w:val="0"/>
                <w:numId w:val="11"/>
              </w:numPr>
              <w:spacing w:line="240" w:lineRule="auto"/>
              <w:rPr>
                <w:rFonts w:ascii="Arial Narrow" w:hAnsi="Arial Narrow" w:cs="Arial"/>
                <w:color w:val="000000" w:themeColor="text1"/>
              </w:rPr>
            </w:pPr>
            <w:r w:rsidRPr="007B22F8">
              <w:rPr>
                <w:rFonts w:ascii="Arial Narrow" w:hAnsi="Arial Narrow" w:cs="Arial"/>
                <w:color w:val="000000" w:themeColor="text1"/>
              </w:rPr>
              <w:t>Convenio AFA. Información, orientación y</w:t>
            </w:r>
          </w:p>
          <w:p w14:paraId="327EBB1A" w14:textId="400A8219" w:rsidR="00484127" w:rsidRPr="00505C1D" w:rsidRDefault="00484127" w:rsidP="00484127">
            <w:pPr>
              <w:pStyle w:val="Prrafodelista"/>
              <w:rPr>
                <w:rFonts w:ascii="Arial Narrow" w:hAnsi="Arial Narrow" w:cs="Arial"/>
                <w:color w:val="000000" w:themeColor="text1"/>
              </w:rPr>
            </w:pPr>
            <w:r w:rsidRPr="007B22F8">
              <w:rPr>
                <w:rFonts w:ascii="Arial Narrow" w:hAnsi="Arial Narrow" w:cs="Arial"/>
                <w:color w:val="000000" w:themeColor="text1"/>
              </w:rPr>
              <w:t>Valoración centros sociosanitarios de la isla</w:t>
            </w:r>
          </w:p>
        </w:tc>
      </w:tr>
      <w:tr w:rsidR="00484127" w:rsidRPr="008B4808" w14:paraId="607C36E7" w14:textId="77777777" w:rsidTr="003C78D5">
        <w:tc>
          <w:tcPr>
            <w:tcW w:w="993" w:type="dxa"/>
            <w:vMerge/>
            <w:vAlign w:val="center"/>
          </w:tcPr>
          <w:p w14:paraId="082D7900" w14:textId="77777777" w:rsidR="00484127" w:rsidRDefault="00484127" w:rsidP="00484127">
            <w:pPr>
              <w:jc w:val="center"/>
              <w:rPr>
                <w:rFonts w:ascii="Arial Narrow" w:hAnsi="Arial Narrow" w:cs="Arial"/>
                <w:b/>
                <w:bCs/>
                <w:color w:val="000000" w:themeColor="text1"/>
              </w:rPr>
            </w:pPr>
          </w:p>
        </w:tc>
        <w:tc>
          <w:tcPr>
            <w:tcW w:w="3657" w:type="dxa"/>
            <w:vAlign w:val="center"/>
          </w:tcPr>
          <w:p w14:paraId="5387B763" w14:textId="034372A8" w:rsidR="00484127" w:rsidRPr="008B4808" w:rsidRDefault="00484127" w:rsidP="00484127">
            <w:pPr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Gobierno de Canarias</w:t>
            </w:r>
          </w:p>
        </w:tc>
        <w:tc>
          <w:tcPr>
            <w:tcW w:w="5273" w:type="dxa"/>
            <w:vAlign w:val="center"/>
          </w:tcPr>
          <w:p w14:paraId="4D924962" w14:textId="77777777" w:rsidR="00484127" w:rsidRDefault="00484127" w:rsidP="00484127">
            <w:pPr>
              <w:pStyle w:val="Prrafodelista"/>
              <w:numPr>
                <w:ilvl w:val="0"/>
                <w:numId w:val="10"/>
              </w:numPr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Vicepresidencia Gobierno de Canarias</w:t>
            </w:r>
          </w:p>
          <w:p w14:paraId="18932842" w14:textId="6C63D49F" w:rsidR="00484127" w:rsidRPr="00505C1D" w:rsidRDefault="00484127" w:rsidP="007B7A1E">
            <w:pPr>
              <w:pStyle w:val="Prrafodelista"/>
              <w:numPr>
                <w:ilvl w:val="0"/>
                <w:numId w:val="10"/>
              </w:numPr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IRPF 2024</w:t>
            </w:r>
          </w:p>
        </w:tc>
      </w:tr>
      <w:tr w:rsidR="00484127" w:rsidRPr="008B4808" w14:paraId="12BAEBBE" w14:textId="77777777" w:rsidTr="003C78D5">
        <w:tc>
          <w:tcPr>
            <w:tcW w:w="993" w:type="dxa"/>
            <w:vMerge/>
            <w:vAlign w:val="center"/>
          </w:tcPr>
          <w:p w14:paraId="47B3686A" w14:textId="77777777" w:rsidR="00484127" w:rsidRDefault="00484127" w:rsidP="00484127">
            <w:pPr>
              <w:jc w:val="center"/>
              <w:rPr>
                <w:rFonts w:ascii="Arial Narrow" w:hAnsi="Arial Narrow" w:cs="Arial"/>
                <w:b/>
                <w:bCs/>
                <w:color w:val="000000" w:themeColor="text1"/>
              </w:rPr>
            </w:pPr>
          </w:p>
        </w:tc>
        <w:tc>
          <w:tcPr>
            <w:tcW w:w="3657" w:type="dxa"/>
            <w:vAlign w:val="center"/>
          </w:tcPr>
          <w:p w14:paraId="48B98878" w14:textId="02CA3911" w:rsidR="00484127" w:rsidRDefault="00484127" w:rsidP="00484127">
            <w:pPr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Ayuntamiento de Breña Baja</w:t>
            </w:r>
          </w:p>
        </w:tc>
        <w:tc>
          <w:tcPr>
            <w:tcW w:w="5273" w:type="dxa"/>
            <w:vAlign w:val="center"/>
          </w:tcPr>
          <w:p w14:paraId="22FBE7FE" w14:textId="77777777" w:rsidR="00484127" w:rsidRDefault="00484127" w:rsidP="00484127">
            <w:pPr>
              <w:pStyle w:val="Prrafodelista"/>
              <w:numPr>
                <w:ilvl w:val="0"/>
                <w:numId w:val="10"/>
              </w:numPr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Gestión de las plazas insulares del Centro de Día Las Ledas</w:t>
            </w:r>
          </w:p>
          <w:p w14:paraId="10B534E5" w14:textId="34FFB233" w:rsidR="00484127" w:rsidRDefault="00484127" w:rsidP="00484127">
            <w:pPr>
              <w:pStyle w:val="Prrafodelista"/>
              <w:numPr>
                <w:ilvl w:val="0"/>
                <w:numId w:val="10"/>
              </w:numPr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Gestión de las Plazas del SAD para Personas Dependientes del municipio.</w:t>
            </w:r>
          </w:p>
        </w:tc>
      </w:tr>
      <w:tr w:rsidR="00484127" w:rsidRPr="008B4808" w14:paraId="31FEDA45" w14:textId="77777777" w:rsidTr="003C78D5">
        <w:tc>
          <w:tcPr>
            <w:tcW w:w="993" w:type="dxa"/>
            <w:vMerge/>
            <w:vAlign w:val="center"/>
          </w:tcPr>
          <w:p w14:paraId="7012C1F2" w14:textId="77777777" w:rsidR="00484127" w:rsidRDefault="00484127" w:rsidP="00484127">
            <w:pPr>
              <w:jc w:val="center"/>
              <w:rPr>
                <w:rFonts w:ascii="Arial Narrow" w:hAnsi="Arial Narrow" w:cs="Arial"/>
                <w:b/>
                <w:bCs/>
                <w:color w:val="000000" w:themeColor="text1"/>
              </w:rPr>
            </w:pPr>
          </w:p>
        </w:tc>
        <w:tc>
          <w:tcPr>
            <w:tcW w:w="3657" w:type="dxa"/>
            <w:vAlign w:val="center"/>
          </w:tcPr>
          <w:p w14:paraId="1AA76491" w14:textId="50641E7A" w:rsidR="00484127" w:rsidRDefault="00484127" w:rsidP="00484127">
            <w:pPr>
              <w:rPr>
                <w:rFonts w:ascii="Arial Narrow" w:hAnsi="Arial Narrow" w:cs="Arial"/>
                <w:color w:val="000000" w:themeColor="text1"/>
              </w:rPr>
            </w:pPr>
            <w:r w:rsidRPr="008B4808">
              <w:rPr>
                <w:rFonts w:ascii="Arial Narrow" w:hAnsi="Arial Narrow" w:cs="Arial"/>
                <w:color w:val="000000" w:themeColor="text1"/>
              </w:rPr>
              <w:t>Ayuntamientos</w:t>
            </w:r>
            <w:r>
              <w:rPr>
                <w:rFonts w:ascii="Arial Narrow" w:hAnsi="Arial Narrow" w:cs="Arial"/>
                <w:color w:val="000000" w:themeColor="text1"/>
              </w:rPr>
              <w:t xml:space="preserve"> de Los Llanos de Aridane</w:t>
            </w:r>
          </w:p>
        </w:tc>
        <w:tc>
          <w:tcPr>
            <w:tcW w:w="5273" w:type="dxa"/>
            <w:vAlign w:val="center"/>
          </w:tcPr>
          <w:p w14:paraId="22C9C7B3" w14:textId="2BF200E5" w:rsidR="00484127" w:rsidRDefault="00484127" w:rsidP="00484127">
            <w:pPr>
              <w:pStyle w:val="Prrafodelista"/>
              <w:numPr>
                <w:ilvl w:val="0"/>
                <w:numId w:val="10"/>
              </w:numPr>
              <w:rPr>
                <w:rFonts w:ascii="Arial Narrow" w:hAnsi="Arial Narrow" w:cs="Arial"/>
                <w:color w:val="000000" w:themeColor="text1"/>
              </w:rPr>
            </w:pPr>
            <w:r>
              <w:rPr>
                <w:rFonts w:ascii="Arial Narrow" w:hAnsi="Arial Narrow" w:cs="Arial"/>
                <w:color w:val="000000" w:themeColor="text1"/>
              </w:rPr>
              <w:t>Subvenciones Asociaciones sin Ánimo de lucro. Actividades de carácter social.</w:t>
            </w:r>
          </w:p>
        </w:tc>
      </w:tr>
    </w:tbl>
    <w:p w14:paraId="0A745D71" w14:textId="77777777" w:rsidR="00D66F9D" w:rsidRPr="008B4808" w:rsidRDefault="00D66F9D" w:rsidP="00346B5F">
      <w:pPr>
        <w:rPr>
          <w:rFonts w:ascii="Arial Narrow" w:hAnsi="Arial Narrow" w:cs="Arial"/>
          <w:b/>
          <w:color w:val="000000" w:themeColor="text1"/>
        </w:rPr>
      </w:pPr>
    </w:p>
    <w:sectPr w:rsidR="00D66F9D" w:rsidRPr="008B4808" w:rsidSect="004F1F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F0733E" w14:textId="77777777" w:rsidR="003E1E6C" w:rsidRDefault="003E1E6C" w:rsidP="00EB64D4">
      <w:pPr>
        <w:spacing w:after="0" w:line="240" w:lineRule="auto"/>
      </w:pPr>
      <w:r>
        <w:separator/>
      </w:r>
    </w:p>
  </w:endnote>
  <w:endnote w:type="continuationSeparator" w:id="0">
    <w:p w14:paraId="66AB68EF" w14:textId="77777777" w:rsidR="003E1E6C" w:rsidRDefault="003E1E6C" w:rsidP="00EB64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86EE6" w14:textId="77777777" w:rsidR="00DF47B5" w:rsidRPr="00943574" w:rsidRDefault="00DF47B5" w:rsidP="00DF47B5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6B033C60" w14:textId="77777777" w:rsidR="00DF47B5" w:rsidRPr="00943574" w:rsidRDefault="00DF47B5" w:rsidP="00DF47B5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  <w:p w14:paraId="6CCC7976" w14:textId="77777777" w:rsidR="00DF47B5" w:rsidRDefault="00DF47B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D3254F" w14:textId="77777777" w:rsidR="003E1E6C" w:rsidRDefault="003E1E6C" w:rsidP="00EB64D4">
      <w:pPr>
        <w:spacing w:after="0" w:line="240" w:lineRule="auto"/>
      </w:pPr>
      <w:r>
        <w:separator/>
      </w:r>
    </w:p>
  </w:footnote>
  <w:footnote w:type="continuationSeparator" w:id="0">
    <w:p w14:paraId="22A93B75" w14:textId="77777777" w:rsidR="003E1E6C" w:rsidRDefault="003E1E6C" w:rsidP="00EB64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923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673"/>
      <w:gridCol w:w="3522"/>
      <w:gridCol w:w="1728"/>
    </w:tblGrid>
    <w:tr w:rsidR="007209ED" w:rsidRPr="00CC516D" w14:paraId="337FBB51" w14:textId="77777777" w:rsidTr="00DF47B5">
      <w:trPr>
        <w:trHeight w:val="1265"/>
        <w:jc w:val="center"/>
      </w:trPr>
      <w:tc>
        <w:tcPr>
          <w:tcW w:w="4673" w:type="dxa"/>
          <w:vAlign w:val="center"/>
        </w:tcPr>
        <w:p w14:paraId="49DEB43D" w14:textId="77777777" w:rsidR="007209ED" w:rsidRPr="00CC516D" w:rsidRDefault="007209ED" w:rsidP="00E307C2">
          <w:pPr>
            <w:jc w:val="center"/>
            <w:rPr>
              <w:rFonts w:ascii="Trebuchet MS" w:hAnsi="Trebuchet MS"/>
              <w:b/>
              <w:bCs/>
              <w:sz w:val="28"/>
              <w:szCs w:val="28"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</w:rPr>
            <w:drawing>
              <wp:inline distT="0" distB="0" distL="0" distR="0" wp14:anchorId="618E1BE1" wp14:editId="23D06BE5">
                <wp:extent cx="1536776" cy="715618"/>
                <wp:effectExtent l="0" t="0" r="6350" b="8890"/>
                <wp:docPr id="2" name="Imagen 2" descr="Logo AFA (Nuevo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 AFA (Nuevo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37406" cy="71591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22" w:type="dxa"/>
          <w:vAlign w:val="center"/>
        </w:tcPr>
        <w:p w14:paraId="7FB56A16" w14:textId="075864CB" w:rsidR="007209ED" w:rsidRPr="006707C1" w:rsidRDefault="007209ED" w:rsidP="00E307C2">
          <w:pPr>
            <w:pStyle w:val="Encabezado"/>
            <w:ind w:hanging="70"/>
            <w:jc w:val="center"/>
            <w:rPr>
              <w:rFonts w:ascii="Arial" w:hAnsi="Arial" w:cs="Arial"/>
              <w:b/>
              <w:bCs/>
              <w:sz w:val="24"/>
              <w:szCs w:val="24"/>
              <w:lang w:eastAsia="en-US"/>
            </w:rPr>
          </w:pPr>
          <w:r w:rsidRPr="00DF47B5">
            <w:rPr>
              <w:rFonts w:ascii="Arial" w:hAnsi="Arial" w:cs="Arial"/>
              <w:b/>
              <w:bCs/>
              <w:sz w:val="24"/>
              <w:szCs w:val="24"/>
              <w:lang w:eastAsia="en-US"/>
            </w:rPr>
            <w:t>Ayudas y Subvenciones</w:t>
          </w:r>
          <w:r w:rsidR="004C251E" w:rsidRPr="00DF47B5">
            <w:rPr>
              <w:rFonts w:ascii="Arial" w:hAnsi="Arial" w:cs="Arial"/>
              <w:b/>
              <w:bCs/>
              <w:sz w:val="24"/>
              <w:szCs w:val="24"/>
              <w:lang w:eastAsia="en-US"/>
            </w:rPr>
            <w:t xml:space="preserve"> </w:t>
          </w:r>
        </w:p>
      </w:tc>
      <w:tc>
        <w:tcPr>
          <w:tcW w:w="1728" w:type="dxa"/>
          <w:vAlign w:val="center"/>
        </w:tcPr>
        <w:p w14:paraId="6DB3DDB4" w14:textId="730437BA" w:rsidR="007209ED" w:rsidRPr="00CC516D" w:rsidRDefault="007209ED" w:rsidP="00E307C2">
          <w:pPr>
            <w:pStyle w:val="Encabezado"/>
            <w:spacing w:line="276" w:lineRule="auto"/>
            <w:jc w:val="center"/>
            <w:rPr>
              <w:rFonts w:ascii="Trebuchet MS" w:hAnsi="Trebuchet MS"/>
              <w:b/>
              <w:bCs/>
              <w:lang w:eastAsia="en-US"/>
            </w:rPr>
          </w:pPr>
          <w:r w:rsidRPr="00CC516D">
            <w:rPr>
              <w:rFonts w:ascii="Trebuchet MS" w:hAnsi="Trebuchet MS"/>
              <w:b/>
              <w:bCs/>
              <w:lang w:eastAsia="en-US"/>
            </w:rPr>
            <w:t xml:space="preserve">Página </w:t>
          </w:r>
          <w:r w:rsidRPr="00CC516D">
            <w:rPr>
              <w:rFonts w:ascii="Trebuchet MS" w:hAnsi="Trebuchet MS"/>
              <w:b/>
              <w:bCs/>
              <w:lang w:eastAsia="en-US"/>
            </w:rPr>
            <w:fldChar w:fldCharType="begin"/>
          </w:r>
          <w:r w:rsidRPr="00CC516D">
            <w:rPr>
              <w:rFonts w:ascii="Trebuchet MS" w:hAnsi="Trebuchet MS"/>
              <w:b/>
              <w:bCs/>
              <w:lang w:eastAsia="en-US"/>
            </w:rPr>
            <w:instrText xml:space="preserve"> PAGE </w:instrText>
          </w:r>
          <w:r w:rsidRPr="00CC516D">
            <w:rPr>
              <w:rFonts w:ascii="Trebuchet MS" w:hAnsi="Trebuchet MS"/>
              <w:b/>
              <w:bCs/>
              <w:lang w:eastAsia="en-US"/>
            </w:rPr>
            <w:fldChar w:fldCharType="separate"/>
          </w:r>
          <w:r w:rsidR="00484127">
            <w:rPr>
              <w:rFonts w:ascii="Trebuchet MS" w:hAnsi="Trebuchet MS"/>
              <w:b/>
              <w:bCs/>
              <w:noProof/>
              <w:lang w:eastAsia="en-US"/>
            </w:rPr>
            <w:t>4</w:t>
          </w:r>
          <w:r w:rsidRPr="00CC516D">
            <w:rPr>
              <w:rFonts w:ascii="Trebuchet MS" w:hAnsi="Trebuchet MS"/>
              <w:b/>
              <w:bCs/>
              <w:lang w:eastAsia="en-US"/>
            </w:rPr>
            <w:fldChar w:fldCharType="end"/>
          </w:r>
          <w:r w:rsidRPr="00CC516D">
            <w:rPr>
              <w:rFonts w:ascii="Trebuchet MS" w:hAnsi="Trebuchet MS"/>
              <w:b/>
              <w:bCs/>
              <w:lang w:eastAsia="en-US"/>
            </w:rPr>
            <w:t xml:space="preserve"> de </w:t>
          </w:r>
          <w:r w:rsidRPr="00CC516D">
            <w:rPr>
              <w:rFonts w:ascii="Trebuchet MS" w:hAnsi="Trebuchet MS"/>
              <w:b/>
              <w:bCs/>
              <w:lang w:eastAsia="en-US"/>
            </w:rPr>
            <w:fldChar w:fldCharType="begin"/>
          </w:r>
          <w:r w:rsidRPr="00CC516D">
            <w:rPr>
              <w:rFonts w:ascii="Trebuchet MS" w:hAnsi="Trebuchet MS"/>
              <w:b/>
              <w:bCs/>
              <w:lang w:eastAsia="en-US"/>
            </w:rPr>
            <w:instrText xml:space="preserve"> NUMPAGES </w:instrText>
          </w:r>
          <w:r w:rsidRPr="00CC516D">
            <w:rPr>
              <w:rFonts w:ascii="Trebuchet MS" w:hAnsi="Trebuchet MS"/>
              <w:b/>
              <w:bCs/>
              <w:lang w:eastAsia="en-US"/>
            </w:rPr>
            <w:fldChar w:fldCharType="separate"/>
          </w:r>
          <w:r w:rsidR="00484127">
            <w:rPr>
              <w:rFonts w:ascii="Trebuchet MS" w:hAnsi="Trebuchet MS"/>
              <w:b/>
              <w:bCs/>
              <w:noProof/>
              <w:lang w:eastAsia="en-US"/>
            </w:rPr>
            <w:t>4</w:t>
          </w:r>
          <w:r w:rsidRPr="00CC516D">
            <w:rPr>
              <w:rFonts w:ascii="Trebuchet MS" w:hAnsi="Trebuchet MS"/>
              <w:b/>
              <w:bCs/>
              <w:lang w:eastAsia="en-US"/>
            </w:rPr>
            <w:fldChar w:fldCharType="end"/>
          </w:r>
        </w:p>
        <w:p w14:paraId="284D2B38" w14:textId="09AFA0A1" w:rsidR="007209ED" w:rsidRPr="00CC516D" w:rsidRDefault="002F3E5B" w:rsidP="00E307C2">
          <w:pPr>
            <w:pStyle w:val="Encabezado"/>
            <w:spacing w:line="276" w:lineRule="auto"/>
            <w:jc w:val="center"/>
            <w:rPr>
              <w:rFonts w:ascii="Trebuchet MS" w:hAnsi="Trebuchet MS"/>
              <w:lang w:eastAsia="en-US"/>
            </w:rPr>
          </w:pPr>
          <w:r>
            <w:rPr>
              <w:rFonts w:ascii="Trebuchet MS" w:hAnsi="Trebuchet MS"/>
              <w:b/>
              <w:bCs/>
              <w:lang w:eastAsia="en-US"/>
            </w:rPr>
            <w:t>202</w:t>
          </w:r>
          <w:r w:rsidR="009C705B">
            <w:rPr>
              <w:rFonts w:ascii="Trebuchet MS" w:hAnsi="Trebuchet MS"/>
              <w:b/>
              <w:bCs/>
              <w:lang w:eastAsia="en-US"/>
            </w:rPr>
            <w:t>5</w:t>
          </w:r>
        </w:p>
      </w:tc>
    </w:tr>
  </w:tbl>
  <w:p w14:paraId="4641E034" w14:textId="77777777" w:rsidR="007209ED" w:rsidRDefault="007209ED" w:rsidP="00EB64D4">
    <w:pPr>
      <w:pStyle w:val="Encabezado"/>
      <w:rPr>
        <w:noProof/>
      </w:rPr>
    </w:pPr>
  </w:p>
  <w:p w14:paraId="6842F332" w14:textId="77777777" w:rsidR="007209ED" w:rsidRPr="00EB64D4" w:rsidRDefault="007209ED" w:rsidP="00EB64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755C0D"/>
    <w:multiLevelType w:val="hybridMultilevel"/>
    <w:tmpl w:val="6E66DB8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384524"/>
    <w:multiLevelType w:val="hybridMultilevel"/>
    <w:tmpl w:val="916C636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9D54A6"/>
    <w:multiLevelType w:val="hybridMultilevel"/>
    <w:tmpl w:val="500AFC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973E17"/>
    <w:multiLevelType w:val="hybridMultilevel"/>
    <w:tmpl w:val="6062E5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995642"/>
    <w:multiLevelType w:val="hybridMultilevel"/>
    <w:tmpl w:val="C65C488A"/>
    <w:lvl w:ilvl="0" w:tplc="ABD6A122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DE60C0"/>
    <w:multiLevelType w:val="hybridMultilevel"/>
    <w:tmpl w:val="8EE0D0A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AB70EA"/>
    <w:multiLevelType w:val="hybridMultilevel"/>
    <w:tmpl w:val="0DD4D9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3A4724"/>
    <w:multiLevelType w:val="hybridMultilevel"/>
    <w:tmpl w:val="E9A01F3A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59D9208F"/>
    <w:multiLevelType w:val="hybridMultilevel"/>
    <w:tmpl w:val="A6FCBCAC"/>
    <w:lvl w:ilvl="0" w:tplc="ABD6A122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831A46"/>
    <w:multiLevelType w:val="hybridMultilevel"/>
    <w:tmpl w:val="22D80A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5B7D76"/>
    <w:multiLevelType w:val="hybridMultilevel"/>
    <w:tmpl w:val="596E3A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1C1DB5"/>
    <w:multiLevelType w:val="hybridMultilevel"/>
    <w:tmpl w:val="A728170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3945563">
    <w:abstractNumId w:val="7"/>
  </w:num>
  <w:num w:numId="2" w16cid:durableId="1752968268">
    <w:abstractNumId w:val="9"/>
  </w:num>
  <w:num w:numId="3" w16cid:durableId="1073964011">
    <w:abstractNumId w:val="6"/>
  </w:num>
  <w:num w:numId="4" w16cid:durableId="26373772">
    <w:abstractNumId w:val="5"/>
  </w:num>
  <w:num w:numId="5" w16cid:durableId="2028822133">
    <w:abstractNumId w:val="11"/>
  </w:num>
  <w:num w:numId="6" w16cid:durableId="150945288">
    <w:abstractNumId w:val="8"/>
  </w:num>
  <w:num w:numId="7" w16cid:durableId="1508129245">
    <w:abstractNumId w:val="4"/>
  </w:num>
  <w:num w:numId="8" w16cid:durableId="1370373199">
    <w:abstractNumId w:val="2"/>
  </w:num>
  <w:num w:numId="9" w16cid:durableId="295524392">
    <w:abstractNumId w:val="1"/>
  </w:num>
  <w:num w:numId="10" w16cid:durableId="1497333451">
    <w:abstractNumId w:val="10"/>
  </w:num>
  <w:num w:numId="11" w16cid:durableId="526064547">
    <w:abstractNumId w:val="3"/>
  </w:num>
  <w:num w:numId="12" w16cid:durableId="1969668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2A3"/>
    <w:rsid w:val="00030FAE"/>
    <w:rsid w:val="00040C36"/>
    <w:rsid w:val="000A4DCC"/>
    <w:rsid w:val="0010232C"/>
    <w:rsid w:val="001171E5"/>
    <w:rsid w:val="00124F64"/>
    <w:rsid w:val="00134858"/>
    <w:rsid w:val="00151B20"/>
    <w:rsid w:val="001E184D"/>
    <w:rsid w:val="001F2485"/>
    <w:rsid w:val="001F77C9"/>
    <w:rsid w:val="0024377A"/>
    <w:rsid w:val="00274413"/>
    <w:rsid w:val="00277EAC"/>
    <w:rsid w:val="002A3BC6"/>
    <w:rsid w:val="002C272B"/>
    <w:rsid w:val="002C4371"/>
    <w:rsid w:val="002F3E5B"/>
    <w:rsid w:val="003163A8"/>
    <w:rsid w:val="00346B5F"/>
    <w:rsid w:val="00350324"/>
    <w:rsid w:val="00364F76"/>
    <w:rsid w:val="0037347F"/>
    <w:rsid w:val="003A035F"/>
    <w:rsid w:val="003C78D5"/>
    <w:rsid w:val="003E1E6C"/>
    <w:rsid w:val="003F1598"/>
    <w:rsid w:val="004161A2"/>
    <w:rsid w:val="00451A99"/>
    <w:rsid w:val="00484127"/>
    <w:rsid w:val="0049043F"/>
    <w:rsid w:val="004A1381"/>
    <w:rsid w:val="004A3C6D"/>
    <w:rsid w:val="004C251E"/>
    <w:rsid w:val="004F1F3A"/>
    <w:rsid w:val="005021D2"/>
    <w:rsid w:val="00505C1D"/>
    <w:rsid w:val="0052369D"/>
    <w:rsid w:val="00563A55"/>
    <w:rsid w:val="005877B4"/>
    <w:rsid w:val="00597166"/>
    <w:rsid w:val="005C008C"/>
    <w:rsid w:val="005C0C69"/>
    <w:rsid w:val="005D5D7F"/>
    <w:rsid w:val="00661336"/>
    <w:rsid w:val="006E6659"/>
    <w:rsid w:val="00702D54"/>
    <w:rsid w:val="00705037"/>
    <w:rsid w:val="00714F46"/>
    <w:rsid w:val="007209ED"/>
    <w:rsid w:val="007536FC"/>
    <w:rsid w:val="007B22F8"/>
    <w:rsid w:val="007B7A1E"/>
    <w:rsid w:val="00840B4B"/>
    <w:rsid w:val="00853828"/>
    <w:rsid w:val="008B4808"/>
    <w:rsid w:val="008D0692"/>
    <w:rsid w:val="008F1894"/>
    <w:rsid w:val="00910C7E"/>
    <w:rsid w:val="00942168"/>
    <w:rsid w:val="0095574E"/>
    <w:rsid w:val="009603E5"/>
    <w:rsid w:val="0096504C"/>
    <w:rsid w:val="00994A0B"/>
    <w:rsid w:val="009C705B"/>
    <w:rsid w:val="00A55460"/>
    <w:rsid w:val="00AA58DB"/>
    <w:rsid w:val="00AF4F78"/>
    <w:rsid w:val="00B41D78"/>
    <w:rsid w:val="00B61FC2"/>
    <w:rsid w:val="00B81BC0"/>
    <w:rsid w:val="00BC7E6B"/>
    <w:rsid w:val="00BD0518"/>
    <w:rsid w:val="00C207B6"/>
    <w:rsid w:val="00C4294D"/>
    <w:rsid w:val="00C8425C"/>
    <w:rsid w:val="00CB3687"/>
    <w:rsid w:val="00CB4F90"/>
    <w:rsid w:val="00CD18DC"/>
    <w:rsid w:val="00D234D7"/>
    <w:rsid w:val="00D43BD8"/>
    <w:rsid w:val="00D44119"/>
    <w:rsid w:val="00D66F9D"/>
    <w:rsid w:val="00DB4815"/>
    <w:rsid w:val="00DD2387"/>
    <w:rsid w:val="00DE31ED"/>
    <w:rsid w:val="00DF47B5"/>
    <w:rsid w:val="00DF5007"/>
    <w:rsid w:val="00E30F80"/>
    <w:rsid w:val="00E707DB"/>
    <w:rsid w:val="00EB64D4"/>
    <w:rsid w:val="00ED53FA"/>
    <w:rsid w:val="00F122A3"/>
    <w:rsid w:val="00F2142D"/>
    <w:rsid w:val="00F805C4"/>
    <w:rsid w:val="00FB528E"/>
    <w:rsid w:val="00FC1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B21A91"/>
  <w15:docId w15:val="{782DD4DD-DF90-4B3A-8FF1-AB0704D03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324"/>
    <w:pPr>
      <w:spacing w:after="200" w:line="276" w:lineRule="auto"/>
    </w:pPr>
    <w:rPr>
      <w:sz w:val="22"/>
      <w:szCs w:val="22"/>
    </w:rPr>
  </w:style>
  <w:style w:type="paragraph" w:styleId="Ttulo2">
    <w:name w:val="heading 2"/>
    <w:basedOn w:val="Normal"/>
    <w:link w:val="Ttulo2Car"/>
    <w:uiPriority w:val="9"/>
    <w:qFormat/>
    <w:rsid w:val="007B22F8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B64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B64D4"/>
  </w:style>
  <w:style w:type="paragraph" w:styleId="Piedepgina">
    <w:name w:val="footer"/>
    <w:basedOn w:val="Normal"/>
    <w:link w:val="PiedepginaCar"/>
    <w:uiPriority w:val="99"/>
    <w:unhideWhenUsed/>
    <w:rsid w:val="00EB64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B64D4"/>
  </w:style>
  <w:style w:type="paragraph" w:styleId="Textodeglobo">
    <w:name w:val="Balloon Text"/>
    <w:basedOn w:val="Normal"/>
    <w:link w:val="TextodegloboCar"/>
    <w:uiPriority w:val="99"/>
    <w:semiHidden/>
    <w:unhideWhenUsed/>
    <w:rsid w:val="00EB64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B64D4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B528E"/>
    <w:pPr>
      <w:ind w:left="720"/>
      <w:contextualSpacing/>
    </w:pPr>
  </w:style>
  <w:style w:type="table" w:styleId="Tablaconcuadrcula">
    <w:name w:val="Table Grid"/>
    <w:basedOn w:val="Tablanormal"/>
    <w:uiPriority w:val="59"/>
    <w:rsid w:val="00BD05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iPriority w:val="99"/>
    <w:unhideWhenUsed/>
    <w:rsid w:val="00DF47B5"/>
    <w:rPr>
      <w:color w:val="0000FF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7B22F8"/>
    <w:rPr>
      <w:rFonts w:ascii="Times New Roman" w:hAnsi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ropbox\SERVICIO%20CANARIO%20DE%20EMPLEO%202018-19\PLANTILLA%20PAPEL%20CARTA%2014.dot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PLANTILLA PAPEL CARTA 14.dot</Template>
  <TotalTime>15</TotalTime>
  <Pages>4</Pages>
  <Words>636</Words>
  <Characters>3503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Asociación NEP</cp:lastModifiedBy>
  <cp:revision>7</cp:revision>
  <cp:lastPrinted>2010-06-28T14:31:00Z</cp:lastPrinted>
  <dcterms:created xsi:type="dcterms:W3CDTF">2024-04-26T08:01:00Z</dcterms:created>
  <dcterms:modified xsi:type="dcterms:W3CDTF">2025-08-28T18:07:00Z</dcterms:modified>
</cp:coreProperties>
</file>