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3AEE0" w14:textId="77777777" w:rsidR="00933A3E" w:rsidRDefault="00933A3E" w:rsidP="00E521A4">
      <w:pPr>
        <w:pStyle w:val="Ttulo2"/>
        <w:ind w:left="-567" w:right="-568"/>
        <w:jc w:val="center"/>
        <w:rPr>
          <w:b/>
          <w:sz w:val="28"/>
          <w:u w:val="single"/>
        </w:rPr>
      </w:pPr>
    </w:p>
    <w:p w14:paraId="312BC5A2" w14:textId="77777777" w:rsidR="00E521A4" w:rsidRDefault="00E521A4" w:rsidP="00E521A4">
      <w:pPr>
        <w:pStyle w:val="Ttulo2"/>
        <w:spacing w:line="276" w:lineRule="auto"/>
        <w:ind w:left="-567" w:right="-568"/>
        <w:jc w:val="center"/>
        <w:rPr>
          <w:b/>
          <w:sz w:val="28"/>
        </w:rPr>
      </w:pPr>
    </w:p>
    <w:p w14:paraId="4938B9F1" w14:textId="3BEDE9B6" w:rsidR="00907C36" w:rsidRPr="00E521A4" w:rsidRDefault="00907C36" w:rsidP="00E521A4">
      <w:pPr>
        <w:pStyle w:val="Ttulo2"/>
        <w:spacing w:line="276" w:lineRule="auto"/>
        <w:ind w:left="-567" w:right="-568"/>
        <w:jc w:val="center"/>
        <w:rPr>
          <w:b/>
          <w:sz w:val="28"/>
        </w:rPr>
      </w:pPr>
      <w:r w:rsidRPr="00E521A4">
        <w:rPr>
          <w:b/>
          <w:sz w:val="28"/>
        </w:rPr>
        <w:t xml:space="preserve">CONTRATO </w:t>
      </w:r>
      <w:r w:rsidR="00713B56" w:rsidRPr="00E521A4">
        <w:rPr>
          <w:b/>
          <w:sz w:val="28"/>
        </w:rPr>
        <w:t>D</w:t>
      </w:r>
      <w:r w:rsidR="0006010C" w:rsidRPr="00E521A4">
        <w:rPr>
          <w:b/>
          <w:sz w:val="28"/>
        </w:rPr>
        <w:t>E LOS</w:t>
      </w:r>
      <w:r w:rsidR="00713B56" w:rsidRPr="00E521A4">
        <w:rPr>
          <w:b/>
          <w:sz w:val="28"/>
        </w:rPr>
        <w:t xml:space="preserve"> SERVICIO</w:t>
      </w:r>
      <w:r w:rsidR="0006010C" w:rsidRPr="00E521A4">
        <w:rPr>
          <w:b/>
          <w:sz w:val="28"/>
        </w:rPr>
        <w:t>S</w:t>
      </w:r>
      <w:r w:rsidR="00093950" w:rsidRPr="00E521A4">
        <w:rPr>
          <w:b/>
          <w:sz w:val="28"/>
        </w:rPr>
        <w:t xml:space="preserve"> </w:t>
      </w:r>
      <w:r w:rsidR="008A1F31" w:rsidRPr="00E521A4">
        <w:rPr>
          <w:b/>
          <w:sz w:val="28"/>
        </w:rPr>
        <w:t xml:space="preserve">ESPECIALIZADOS </w:t>
      </w:r>
      <w:r w:rsidR="00713B56" w:rsidRPr="00E521A4">
        <w:rPr>
          <w:b/>
          <w:sz w:val="28"/>
        </w:rPr>
        <w:t>DE APOYO</w:t>
      </w:r>
      <w:r w:rsidRPr="00E521A4">
        <w:rPr>
          <w:b/>
          <w:sz w:val="28"/>
        </w:rPr>
        <w:t xml:space="preserve"> EN DOMICILIO</w:t>
      </w:r>
    </w:p>
    <w:p w14:paraId="204221FA" w14:textId="77777777" w:rsidR="0076498D" w:rsidRPr="0076498D" w:rsidRDefault="0076498D" w:rsidP="00E521A4">
      <w:pPr>
        <w:ind w:left="-567" w:right="-568"/>
      </w:pPr>
    </w:p>
    <w:p w14:paraId="241E3BFA" w14:textId="77777777" w:rsidR="008A1F31" w:rsidRPr="008A1F31" w:rsidRDefault="008A1F31" w:rsidP="00E521A4">
      <w:pPr>
        <w:ind w:left="-567" w:right="-568"/>
      </w:pPr>
    </w:p>
    <w:p w14:paraId="36EFBC97" w14:textId="77777777" w:rsidR="00907C36" w:rsidRDefault="00907C36" w:rsidP="00E521A4">
      <w:pPr>
        <w:spacing w:line="276" w:lineRule="auto"/>
        <w:ind w:left="-567" w:right="-568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La Palm</w:t>
      </w:r>
      <w:r w:rsidR="00543591">
        <w:rPr>
          <w:rFonts w:ascii="Arial" w:hAnsi="Arial"/>
          <w:sz w:val="24"/>
        </w:rPr>
        <w:t>a, a……</w:t>
      </w:r>
      <w:proofErr w:type="gramStart"/>
      <w:r w:rsidR="00543591">
        <w:rPr>
          <w:rFonts w:ascii="Arial" w:hAnsi="Arial"/>
          <w:sz w:val="24"/>
        </w:rPr>
        <w:t>…….</w:t>
      </w:r>
      <w:proofErr w:type="gramEnd"/>
      <w:r w:rsidR="00543591">
        <w:rPr>
          <w:rFonts w:ascii="Arial" w:hAnsi="Arial"/>
          <w:sz w:val="24"/>
        </w:rPr>
        <w:t>.de……………..……………..de 20</w:t>
      </w:r>
      <w:r>
        <w:rPr>
          <w:rFonts w:ascii="Arial" w:hAnsi="Arial"/>
          <w:sz w:val="24"/>
        </w:rPr>
        <w:t>…..</w:t>
      </w:r>
    </w:p>
    <w:p w14:paraId="2622AD5F" w14:textId="77777777" w:rsidR="00907C36" w:rsidRDefault="00907C36" w:rsidP="00E521A4">
      <w:pPr>
        <w:spacing w:line="276" w:lineRule="auto"/>
        <w:ind w:left="-567" w:right="-568"/>
        <w:jc w:val="right"/>
        <w:rPr>
          <w:rFonts w:ascii="Arial" w:hAnsi="Arial"/>
          <w:sz w:val="24"/>
        </w:rPr>
      </w:pPr>
    </w:p>
    <w:p w14:paraId="1B61D80D" w14:textId="7069EC04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De una parte Dña</w:t>
      </w:r>
      <w:r w:rsidR="005F54FD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/D</w:t>
      </w:r>
      <w:r w:rsidR="00E521A4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…</w:t>
      </w:r>
      <w:r w:rsidR="005F54FD">
        <w:rPr>
          <w:rFonts w:ascii="Arial" w:hAnsi="Arial"/>
          <w:sz w:val="24"/>
        </w:rPr>
        <w:t>……………</w:t>
      </w:r>
      <w:r>
        <w:rPr>
          <w:rFonts w:ascii="Arial" w:hAnsi="Arial"/>
          <w:sz w:val="24"/>
        </w:rPr>
        <w:t>………………………………………………….</w:t>
      </w:r>
    </w:p>
    <w:p w14:paraId="13AA2997" w14:textId="7D8F0739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con D.N.I……………………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</w:t>
      </w:r>
      <w:r w:rsidR="00E521A4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en calidad de </w:t>
      </w:r>
      <w:r w:rsidR="00210509">
        <w:rPr>
          <w:rFonts w:ascii="Arial" w:hAnsi="Arial"/>
          <w:sz w:val="24"/>
        </w:rPr>
        <w:t>Responsable del Servicio de ……………………………………………</w:t>
      </w:r>
      <w:r>
        <w:rPr>
          <w:rFonts w:ascii="Arial" w:hAnsi="Arial"/>
          <w:sz w:val="24"/>
        </w:rPr>
        <w:t>, de la Asociación de Familiares de Enfermos de Alzheimer y Otras Demencias de La Palma, C.I.F.G-38559134</w:t>
      </w:r>
      <w:r w:rsidR="00E521A4"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y con sede social en Avda. Eusebio Barreto, Urb. 29 de Octubre Portal 4, local 4 Los Llanos de Aridane, La Palma.</w:t>
      </w:r>
    </w:p>
    <w:p w14:paraId="020A488C" w14:textId="77777777" w:rsidR="00907C36" w:rsidRDefault="00907C36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5F8DC94C" w14:textId="04F1B40D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De otra parte D./</w:t>
      </w:r>
      <w:r w:rsidR="005F54FD">
        <w:rPr>
          <w:rFonts w:ascii="Arial" w:hAnsi="Arial"/>
          <w:sz w:val="24"/>
        </w:rPr>
        <w:t>Dña.</w:t>
      </w:r>
      <w:r>
        <w:rPr>
          <w:rFonts w:ascii="Arial" w:hAnsi="Arial"/>
          <w:sz w:val="24"/>
        </w:rPr>
        <w:t xml:space="preserve"> ……………………………………</w:t>
      </w:r>
      <w:r w:rsidR="00E521A4">
        <w:rPr>
          <w:rFonts w:ascii="Arial" w:hAnsi="Arial"/>
          <w:sz w:val="24"/>
        </w:rPr>
        <w:t>…</w:t>
      </w:r>
      <w:proofErr w:type="gramStart"/>
      <w:r w:rsidR="00E521A4">
        <w:rPr>
          <w:rFonts w:ascii="Arial" w:hAnsi="Arial"/>
          <w:sz w:val="24"/>
        </w:rPr>
        <w:t>…….</w:t>
      </w:r>
      <w:proofErr w:type="gramEnd"/>
      <w:r w:rsidR="00E521A4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…………………………….</w:t>
      </w:r>
    </w:p>
    <w:p w14:paraId="5D70496B" w14:textId="56912DD1" w:rsidR="00907C36" w:rsidRDefault="00713B5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Mayor de edad, con D.N.I.</w:t>
      </w:r>
      <w:r w:rsidR="00907C36">
        <w:rPr>
          <w:rFonts w:ascii="Arial" w:hAnsi="Arial"/>
          <w:sz w:val="24"/>
        </w:rPr>
        <w:t>………</w:t>
      </w:r>
      <w:r w:rsidR="00E521A4">
        <w:rPr>
          <w:rFonts w:ascii="Arial" w:hAnsi="Arial"/>
          <w:sz w:val="24"/>
        </w:rPr>
        <w:t>…</w:t>
      </w:r>
      <w:r w:rsidR="00907C36">
        <w:rPr>
          <w:rFonts w:ascii="Arial" w:hAnsi="Arial"/>
          <w:sz w:val="24"/>
        </w:rPr>
        <w:t>…</w:t>
      </w:r>
      <w:proofErr w:type="gramStart"/>
      <w:r w:rsidR="00907C36">
        <w:rPr>
          <w:rFonts w:ascii="Arial" w:hAnsi="Arial"/>
          <w:sz w:val="24"/>
        </w:rPr>
        <w:t>…….</w:t>
      </w:r>
      <w:proofErr w:type="gramEnd"/>
      <w:r w:rsidR="00907C36">
        <w:rPr>
          <w:rFonts w:ascii="Arial" w:hAnsi="Arial"/>
          <w:sz w:val="24"/>
        </w:rPr>
        <w:t>vecino/a de…………</w:t>
      </w:r>
      <w:r w:rsidR="00E521A4">
        <w:rPr>
          <w:rFonts w:ascii="Arial" w:hAnsi="Arial"/>
          <w:sz w:val="24"/>
        </w:rPr>
        <w:t>………..</w:t>
      </w:r>
      <w:r w:rsidR="00907C36">
        <w:rPr>
          <w:rFonts w:ascii="Arial" w:hAnsi="Arial"/>
          <w:sz w:val="24"/>
        </w:rPr>
        <w:t>…………………</w:t>
      </w:r>
    </w:p>
    <w:p w14:paraId="37BD726D" w14:textId="32E04B8D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con domicilio en ………………………</w:t>
      </w:r>
      <w:r w:rsidR="00E521A4">
        <w:rPr>
          <w:rFonts w:ascii="Arial" w:hAnsi="Arial"/>
          <w:sz w:val="24"/>
        </w:rPr>
        <w:t>…</w:t>
      </w:r>
      <w:proofErr w:type="gramStart"/>
      <w:r w:rsidR="00E521A4"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…......…………...…</w:t>
      </w:r>
      <w:r w:rsidR="00713B56">
        <w:rPr>
          <w:rFonts w:ascii="Arial" w:hAnsi="Arial"/>
          <w:sz w:val="24"/>
        </w:rPr>
        <w:t>Tfno.</w:t>
      </w:r>
      <w:r>
        <w:rPr>
          <w:rFonts w:ascii="Arial" w:hAnsi="Arial"/>
          <w:sz w:val="24"/>
        </w:rPr>
        <w:t>........……………...</w:t>
      </w:r>
    </w:p>
    <w:p w14:paraId="79DB904B" w14:textId="1B4DB5E9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responsable principal de enfermo D/Dª……</w:t>
      </w:r>
      <w:r w:rsidR="00E521A4">
        <w:rPr>
          <w:rFonts w:ascii="Arial" w:hAnsi="Arial"/>
          <w:sz w:val="24"/>
        </w:rPr>
        <w:t>…</w:t>
      </w:r>
      <w:proofErr w:type="gramStart"/>
      <w:r w:rsidR="00E521A4">
        <w:rPr>
          <w:rFonts w:ascii="Arial" w:hAnsi="Arial"/>
          <w:sz w:val="24"/>
        </w:rPr>
        <w:t>…….</w:t>
      </w:r>
      <w:proofErr w:type="gramEnd"/>
      <w:r w:rsidR="00E521A4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…………………………………………</w:t>
      </w:r>
    </w:p>
    <w:p w14:paraId="773B7F22" w14:textId="77777777" w:rsidR="00907C36" w:rsidRDefault="00907C36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con </w:t>
      </w:r>
      <w:proofErr w:type="spellStart"/>
      <w:r>
        <w:rPr>
          <w:rFonts w:ascii="Arial" w:hAnsi="Arial"/>
          <w:sz w:val="24"/>
        </w:rPr>
        <w:t>nº</w:t>
      </w:r>
      <w:proofErr w:type="spellEnd"/>
      <w:r>
        <w:rPr>
          <w:rFonts w:ascii="Arial" w:hAnsi="Arial"/>
          <w:sz w:val="24"/>
        </w:rPr>
        <w:t xml:space="preserve"> de expediente:</w:t>
      </w:r>
    </w:p>
    <w:p w14:paraId="40893F27" w14:textId="0F486771" w:rsidR="00907C36" w:rsidRDefault="00907C36" w:rsidP="00E521A4">
      <w:pPr>
        <w:pStyle w:val="Textoindependiente3"/>
        <w:spacing w:line="360" w:lineRule="auto"/>
        <w:ind w:left="-567" w:right="-568"/>
        <w:jc w:val="both"/>
        <w:rPr>
          <w:color w:val="auto"/>
        </w:rPr>
      </w:pPr>
      <w:r>
        <w:rPr>
          <w:color w:val="auto"/>
        </w:rPr>
        <w:t>En adelante responsable y usuario</w:t>
      </w:r>
      <w:r w:rsidR="00E521A4">
        <w:rPr>
          <w:color w:val="auto"/>
        </w:rPr>
        <w:t>,</w:t>
      </w:r>
      <w:r>
        <w:rPr>
          <w:color w:val="auto"/>
        </w:rPr>
        <w:t xml:space="preserve"> respectivamente.</w:t>
      </w:r>
    </w:p>
    <w:p w14:paraId="6C48821F" w14:textId="77777777" w:rsidR="00907C36" w:rsidRDefault="00907C36" w:rsidP="00E521A4">
      <w:pPr>
        <w:pStyle w:val="Textoindependiente3"/>
        <w:spacing w:line="276" w:lineRule="auto"/>
        <w:ind w:left="-567" w:right="-568"/>
      </w:pPr>
    </w:p>
    <w:p w14:paraId="34B4DFFD" w14:textId="77777777" w:rsidR="00907C36" w:rsidRDefault="00907C36" w:rsidP="00E521A4">
      <w:pPr>
        <w:pStyle w:val="Textoindependiente2"/>
        <w:spacing w:line="360" w:lineRule="auto"/>
        <w:ind w:left="-567" w:right="-568"/>
      </w:pPr>
      <w:r>
        <w:t>Reconociéndose recíprocamente la capacidad legal, proceden a la formalización del contrato de la prestación del servicio</w:t>
      </w:r>
      <w:r w:rsidR="00550F5C">
        <w:t>,</w:t>
      </w:r>
    </w:p>
    <w:p w14:paraId="518E8148" w14:textId="77777777" w:rsidR="00E760CF" w:rsidRDefault="00E760CF" w:rsidP="00E521A4">
      <w:pPr>
        <w:pStyle w:val="Textoindependiente2"/>
        <w:spacing w:line="360" w:lineRule="auto"/>
        <w:ind w:left="-567" w:right="-568"/>
      </w:pPr>
    </w:p>
    <w:p w14:paraId="63029620" w14:textId="77777777" w:rsidR="00907C36" w:rsidRDefault="00907C36" w:rsidP="00E521A4">
      <w:pPr>
        <w:pStyle w:val="Ttulo5"/>
        <w:spacing w:line="360" w:lineRule="auto"/>
        <w:ind w:left="-567" w:right="-568"/>
      </w:pPr>
      <w:r>
        <w:t>ACUERDAN</w:t>
      </w:r>
    </w:p>
    <w:p w14:paraId="754623D6" w14:textId="77777777" w:rsidR="00907C36" w:rsidRDefault="00907C36" w:rsidP="00E521A4">
      <w:pPr>
        <w:spacing w:line="360" w:lineRule="auto"/>
        <w:ind w:left="-567" w:right="-568"/>
      </w:pPr>
    </w:p>
    <w:p w14:paraId="1ED9BD42" w14:textId="77777777" w:rsidR="00907C36" w:rsidRDefault="005F54FD" w:rsidP="00E521A4">
      <w:pPr>
        <w:spacing w:line="360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Primero</w:t>
      </w:r>
      <w:r>
        <w:rPr>
          <w:rFonts w:ascii="Arial" w:hAnsi="Arial"/>
          <w:b/>
          <w:sz w:val="24"/>
        </w:rPr>
        <w:t>. -</w:t>
      </w:r>
      <w:r w:rsidR="000025B8">
        <w:rPr>
          <w:rFonts w:ascii="Arial" w:hAnsi="Arial"/>
          <w:sz w:val="24"/>
        </w:rPr>
        <w:t xml:space="preserve"> AFA LA PALMA, ofrecerá el Servicio de Ayuda a Domicilio Especializado </w:t>
      </w:r>
      <w:r w:rsidR="00D20134">
        <w:rPr>
          <w:rFonts w:ascii="Arial" w:hAnsi="Arial"/>
          <w:sz w:val="24"/>
        </w:rPr>
        <w:t xml:space="preserve">que </w:t>
      </w:r>
      <w:r w:rsidR="000025B8">
        <w:rPr>
          <w:rFonts w:ascii="Arial" w:hAnsi="Arial"/>
          <w:sz w:val="24"/>
        </w:rPr>
        <w:t>se iniciará en la fecha y duración</w:t>
      </w:r>
      <w:r w:rsidR="00C04BF8">
        <w:rPr>
          <w:rFonts w:ascii="Arial" w:hAnsi="Arial"/>
          <w:sz w:val="24"/>
        </w:rPr>
        <w:t>,</w:t>
      </w:r>
      <w:r w:rsidR="000025B8">
        <w:rPr>
          <w:rFonts w:ascii="Arial" w:hAnsi="Arial"/>
          <w:sz w:val="24"/>
        </w:rPr>
        <w:t xml:space="preserve"> que se citan a continuación:</w:t>
      </w:r>
    </w:p>
    <w:p w14:paraId="223E51D6" w14:textId="77777777" w:rsidR="00AA55F1" w:rsidRPr="00AA55F1" w:rsidRDefault="00AA55F1" w:rsidP="00E521A4">
      <w:pPr>
        <w:ind w:left="-567" w:right="-568"/>
        <w:jc w:val="both"/>
        <w:rPr>
          <w:rFonts w:ascii="Arial" w:hAnsi="Arial"/>
          <w:color w:val="FF0000"/>
          <w:sz w:val="24"/>
        </w:rPr>
      </w:pPr>
    </w:p>
    <w:p w14:paraId="4BD655CF" w14:textId="77777777" w:rsidR="00AA55F1" w:rsidRPr="00210509" w:rsidRDefault="00E760CF" w:rsidP="00E521A4">
      <w:pPr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Fecha de Inicio:                       </w:t>
      </w:r>
      <w:r w:rsidR="00AA55F1" w:rsidRPr="00210509">
        <w:rPr>
          <w:rFonts w:ascii="Arial" w:hAnsi="Arial"/>
          <w:sz w:val="24"/>
        </w:rPr>
        <w:t>Horas semana:</w:t>
      </w:r>
      <w:r>
        <w:rPr>
          <w:rFonts w:ascii="Arial" w:hAnsi="Arial"/>
          <w:sz w:val="24"/>
        </w:rPr>
        <w:t xml:space="preserve">                        </w:t>
      </w:r>
      <w:r w:rsidR="00AA55F1" w:rsidRPr="00210509">
        <w:rPr>
          <w:rFonts w:ascii="Arial" w:hAnsi="Arial"/>
          <w:sz w:val="24"/>
        </w:rPr>
        <w:t>Horas mes:</w:t>
      </w:r>
    </w:p>
    <w:p w14:paraId="78A6C295" w14:textId="77777777" w:rsidR="000025B8" w:rsidRDefault="000025B8" w:rsidP="00E521A4">
      <w:pPr>
        <w:ind w:left="-567" w:right="-568"/>
        <w:jc w:val="both"/>
        <w:rPr>
          <w:rFonts w:ascii="Arial" w:hAnsi="Arial"/>
          <w:sz w:val="24"/>
        </w:rPr>
      </w:pPr>
    </w:p>
    <w:p w14:paraId="3083CCE9" w14:textId="77777777" w:rsidR="005F54FD" w:rsidRDefault="005F54FD" w:rsidP="00E521A4">
      <w:pPr>
        <w:ind w:left="-567" w:right="-568"/>
        <w:rPr>
          <w:rFonts w:ascii="Calibri" w:hAnsi="Calibri"/>
          <w:sz w:val="24"/>
          <w:szCs w:val="24"/>
        </w:rPr>
      </w:pPr>
    </w:p>
    <w:p w14:paraId="06176E7A" w14:textId="77777777" w:rsidR="00D20134" w:rsidRDefault="00C04BF8" w:rsidP="00E521A4">
      <w:pPr>
        <w:ind w:left="-567" w:right="-568"/>
        <w:rPr>
          <w:rFonts w:ascii="Arial" w:hAnsi="Arial"/>
          <w:sz w:val="24"/>
        </w:rPr>
      </w:pPr>
      <w:r w:rsidRPr="00F2692A">
        <w:rPr>
          <w:rFonts w:ascii="Arial" w:hAnsi="Arial"/>
          <w:sz w:val="24"/>
        </w:rPr>
        <w:lastRenderedPageBreak/>
        <w:t>Que las actividades a desarrollar se corresponden a los siguientes programas:</w:t>
      </w:r>
    </w:p>
    <w:p w14:paraId="5DDFCB40" w14:textId="77777777" w:rsidR="00E521A4" w:rsidRPr="00F2692A" w:rsidRDefault="00E521A4" w:rsidP="00E521A4">
      <w:pPr>
        <w:ind w:left="-567" w:right="-568"/>
        <w:rPr>
          <w:rFonts w:ascii="Arial" w:hAnsi="Arial"/>
          <w:sz w:val="24"/>
        </w:rPr>
      </w:pPr>
    </w:p>
    <w:p w14:paraId="4BF5FB9C" w14:textId="77777777" w:rsidR="00E773CF" w:rsidRPr="00F2692A" w:rsidRDefault="00E773CF" w:rsidP="00E521A4">
      <w:pPr>
        <w:numPr>
          <w:ilvl w:val="0"/>
          <w:numId w:val="23"/>
        </w:numPr>
        <w:spacing w:line="276" w:lineRule="auto"/>
        <w:ind w:left="-567" w:right="-568" w:firstLine="0"/>
        <w:rPr>
          <w:rFonts w:ascii="Arial" w:hAnsi="Arial"/>
          <w:sz w:val="24"/>
        </w:rPr>
      </w:pPr>
      <w:r w:rsidRPr="00F2692A">
        <w:rPr>
          <w:rFonts w:ascii="Arial" w:hAnsi="Arial"/>
          <w:sz w:val="24"/>
        </w:rPr>
        <w:t>Programa de atención personal</w:t>
      </w:r>
      <w:r w:rsidR="00C04BF8" w:rsidRPr="00F2692A">
        <w:rPr>
          <w:rFonts w:ascii="Arial" w:hAnsi="Arial"/>
          <w:sz w:val="24"/>
        </w:rPr>
        <w:t>□</w:t>
      </w:r>
    </w:p>
    <w:p w14:paraId="36C27FD7" w14:textId="77777777" w:rsidR="00E773CF" w:rsidRPr="00F2692A" w:rsidRDefault="00E773CF" w:rsidP="00E521A4">
      <w:pPr>
        <w:numPr>
          <w:ilvl w:val="0"/>
          <w:numId w:val="23"/>
        </w:numPr>
        <w:spacing w:line="276" w:lineRule="auto"/>
        <w:ind w:left="-567" w:right="-568" w:firstLine="0"/>
        <w:jc w:val="both"/>
        <w:rPr>
          <w:rFonts w:ascii="Arial" w:hAnsi="Arial"/>
          <w:sz w:val="24"/>
        </w:rPr>
      </w:pPr>
      <w:r w:rsidRPr="00F2692A">
        <w:rPr>
          <w:rFonts w:ascii="Arial" w:hAnsi="Arial"/>
          <w:sz w:val="24"/>
        </w:rPr>
        <w:t>Programa de Prevención de la situación de dependencia</w:t>
      </w:r>
      <w:r w:rsidR="00C04BF8" w:rsidRPr="00F2692A">
        <w:rPr>
          <w:rFonts w:ascii="Arial" w:hAnsi="Arial"/>
          <w:sz w:val="24"/>
        </w:rPr>
        <w:t>□</w:t>
      </w:r>
    </w:p>
    <w:p w14:paraId="5EAF31B9" w14:textId="77777777" w:rsidR="00E773CF" w:rsidRPr="00F2692A" w:rsidRDefault="00E773CF" w:rsidP="00E521A4">
      <w:pPr>
        <w:numPr>
          <w:ilvl w:val="0"/>
          <w:numId w:val="23"/>
        </w:numPr>
        <w:spacing w:line="276" w:lineRule="auto"/>
        <w:ind w:left="-567" w:right="-568" w:firstLine="0"/>
        <w:jc w:val="both"/>
        <w:rPr>
          <w:rFonts w:ascii="Arial" w:hAnsi="Arial"/>
          <w:sz w:val="24"/>
        </w:rPr>
      </w:pPr>
      <w:r w:rsidRPr="00F2692A">
        <w:rPr>
          <w:rFonts w:ascii="Arial" w:hAnsi="Arial"/>
          <w:sz w:val="24"/>
        </w:rPr>
        <w:t>Programa de atención de las necesidades domésticas o del hogar</w:t>
      </w:r>
      <w:r w:rsidR="00C04BF8" w:rsidRPr="00F2692A">
        <w:rPr>
          <w:rFonts w:ascii="Arial" w:hAnsi="Arial"/>
          <w:sz w:val="24"/>
        </w:rPr>
        <w:t>□</w:t>
      </w:r>
    </w:p>
    <w:p w14:paraId="02135F27" w14:textId="77777777" w:rsidR="00E773CF" w:rsidRDefault="00E773CF" w:rsidP="00E521A4">
      <w:pPr>
        <w:ind w:left="-567" w:right="-568"/>
        <w:jc w:val="both"/>
        <w:rPr>
          <w:rFonts w:ascii="Arial" w:hAnsi="Arial"/>
          <w:sz w:val="24"/>
        </w:rPr>
      </w:pPr>
    </w:p>
    <w:p w14:paraId="3C35FF95" w14:textId="77777777" w:rsidR="00907C36" w:rsidRDefault="005F54FD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bCs/>
          <w:sz w:val="24"/>
          <w:u w:val="single"/>
        </w:rPr>
        <w:t>Segundo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Funcionamiento del servicio: </w:t>
      </w:r>
    </w:p>
    <w:p w14:paraId="52DE6ECA" w14:textId="77777777" w:rsidR="00E521A4" w:rsidRDefault="00E521A4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7E9ADB9B" w14:textId="77777777" w:rsidR="00907C36" w:rsidRDefault="00907C36" w:rsidP="00E521A4">
      <w:pPr>
        <w:pStyle w:val="Textoindependiente2"/>
        <w:numPr>
          <w:ilvl w:val="0"/>
          <w:numId w:val="25"/>
        </w:numPr>
        <w:tabs>
          <w:tab w:val="clear" w:pos="720"/>
        </w:tabs>
        <w:spacing w:line="276" w:lineRule="auto"/>
        <w:ind w:left="0" w:right="-568" w:hanging="567"/>
      </w:pPr>
      <w:r>
        <w:t>El profesional solo realizará las actividad</w:t>
      </w:r>
      <w:r w:rsidR="00851F02">
        <w:t xml:space="preserve">es establecidas en este contrato </w:t>
      </w:r>
      <w:r w:rsidR="00550F5C">
        <w:t>y</w:t>
      </w:r>
      <w:r w:rsidR="00851F02">
        <w:t xml:space="preserve"> </w:t>
      </w:r>
      <w:r>
        <w:t>en el horario acordado</w:t>
      </w:r>
      <w:r w:rsidR="00550F5C">
        <w:t>. El mismo podrá variar</w:t>
      </w:r>
      <w:r w:rsidR="00851F02">
        <w:t xml:space="preserve"> </w:t>
      </w:r>
      <w:r w:rsidR="00550F5C">
        <w:t>entre</w:t>
      </w:r>
      <w:r>
        <w:t xml:space="preserve"> unos 15 </w:t>
      </w:r>
      <w:proofErr w:type="spellStart"/>
      <w:r>
        <w:t>ó</w:t>
      </w:r>
      <w:proofErr w:type="spellEnd"/>
      <w:r>
        <w:t xml:space="preserve"> 20 minutos. </w:t>
      </w:r>
    </w:p>
    <w:p w14:paraId="15E7D068" w14:textId="77777777" w:rsidR="00907C36" w:rsidRDefault="005F54FD" w:rsidP="00E521A4">
      <w:pPr>
        <w:pStyle w:val="Textoindependiente2"/>
        <w:numPr>
          <w:ilvl w:val="0"/>
          <w:numId w:val="25"/>
        </w:numPr>
        <w:shd w:val="clear" w:color="auto" w:fill="FFFFFF"/>
        <w:tabs>
          <w:tab w:val="clear" w:pos="720"/>
        </w:tabs>
        <w:spacing w:line="276" w:lineRule="auto"/>
        <w:ind w:left="0" w:right="-568" w:hanging="567"/>
      </w:pPr>
      <w:r>
        <w:t>A</w:t>
      </w:r>
      <w:r w:rsidR="003A51CA" w:rsidRPr="003A51CA">
        <w:t>tendiendo a la demanda existente, el servicio puede sufrir variaciones en relación a los horarios de la prestación del</w:t>
      </w:r>
      <w:r w:rsidR="003A51CA">
        <w:t xml:space="preserve"> mismo</w:t>
      </w:r>
      <w:r w:rsidR="003A51CA" w:rsidRPr="003A51CA">
        <w:t xml:space="preserve">, así como al cambio de profesional. </w:t>
      </w:r>
      <w:r w:rsidR="00907C36">
        <w:t xml:space="preserve"> </w:t>
      </w:r>
    </w:p>
    <w:p w14:paraId="7932EC6F" w14:textId="77777777" w:rsidR="00907C36" w:rsidRDefault="00907C36" w:rsidP="00E521A4">
      <w:pPr>
        <w:numPr>
          <w:ilvl w:val="0"/>
          <w:numId w:val="25"/>
        </w:numPr>
        <w:tabs>
          <w:tab w:val="clear" w:pos="720"/>
        </w:tabs>
        <w:spacing w:line="276" w:lineRule="auto"/>
        <w:ind w:left="0" w:right="-568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>La Asociación se compromete a mantener el servicio y en caso de ausencia del profesional procurará sustituirlo con la mayor celeridad posible.</w:t>
      </w:r>
    </w:p>
    <w:p w14:paraId="31A5698B" w14:textId="77777777" w:rsidR="00907C36" w:rsidRDefault="00907C36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31CEBFDB" w14:textId="77777777" w:rsidR="00907C36" w:rsidRDefault="005F54FD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Tercero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Compromisos del </w:t>
      </w:r>
      <w:r w:rsidR="00957758">
        <w:rPr>
          <w:rFonts w:ascii="Arial" w:hAnsi="Arial"/>
          <w:sz w:val="24"/>
        </w:rPr>
        <w:t>FAMILIAR</w:t>
      </w:r>
    </w:p>
    <w:p w14:paraId="3C30C67D" w14:textId="77777777" w:rsidR="00E521A4" w:rsidRDefault="00E521A4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63A2FD89" w14:textId="77777777" w:rsidR="00907C36" w:rsidRDefault="00907C36" w:rsidP="00E521A4">
      <w:pPr>
        <w:pStyle w:val="Textoindependiente2"/>
        <w:numPr>
          <w:ilvl w:val="0"/>
          <w:numId w:val="26"/>
        </w:numPr>
        <w:spacing w:line="276" w:lineRule="auto"/>
        <w:ind w:left="0" w:right="-568" w:hanging="567"/>
        <w:rPr>
          <w:rFonts w:cs="Arial"/>
          <w:bCs/>
        </w:rPr>
      </w:pPr>
      <w:r>
        <w:rPr>
          <w:rFonts w:cs="Arial"/>
          <w:bCs/>
        </w:rPr>
        <w:t>Facilitar los materiales necesarios para posibilitar la labor de los profesionales.</w:t>
      </w:r>
    </w:p>
    <w:p w14:paraId="7EE56DD2" w14:textId="77777777" w:rsidR="00EF4005" w:rsidRPr="00EF4005" w:rsidRDefault="00305EF8" w:rsidP="00E521A4">
      <w:pPr>
        <w:numPr>
          <w:ilvl w:val="0"/>
          <w:numId w:val="26"/>
        </w:numPr>
        <w:spacing w:line="276" w:lineRule="auto"/>
        <w:ind w:left="0" w:right="-568" w:hanging="567"/>
        <w:jc w:val="both"/>
      </w:pPr>
      <w:r>
        <w:rPr>
          <w:rFonts w:ascii="Arial" w:hAnsi="Arial" w:cs="Arial"/>
          <w:sz w:val="24"/>
        </w:rPr>
        <w:t>Abonar la aportación</w:t>
      </w:r>
      <w:r w:rsidR="00907C36">
        <w:rPr>
          <w:rFonts w:ascii="Arial" w:hAnsi="Arial" w:cs="Arial"/>
          <w:sz w:val="24"/>
        </w:rPr>
        <w:t xml:space="preserve"> económica establecida</w:t>
      </w:r>
      <w:r w:rsidR="00EF4005">
        <w:rPr>
          <w:rFonts w:ascii="Arial" w:hAnsi="Arial" w:cs="Arial"/>
          <w:sz w:val="24"/>
        </w:rPr>
        <w:t xml:space="preserve"> en el Coste de Servicio aprobado por la Entidad y vigente en la firma del presente contrato en los diez primeros días posteriores al vencimiento del mes.</w:t>
      </w:r>
    </w:p>
    <w:p w14:paraId="42B31790" w14:textId="2401A19B" w:rsidR="00305EF8" w:rsidRPr="001A3CDF" w:rsidRDefault="00EF4005" w:rsidP="00E521A4">
      <w:pPr>
        <w:numPr>
          <w:ilvl w:val="0"/>
          <w:numId w:val="26"/>
        </w:numPr>
        <w:spacing w:line="276" w:lineRule="auto"/>
        <w:ind w:left="0" w:right="-568" w:hanging="567"/>
        <w:jc w:val="both"/>
      </w:pPr>
      <w:r>
        <w:rPr>
          <w:rFonts w:ascii="Arial" w:hAnsi="Arial" w:cs="Arial"/>
          <w:sz w:val="24"/>
        </w:rPr>
        <w:t>En el caso de la Prestación Vinculada al Servicio, se abonará la cantidad establecida en la Resolución que desde el Sistema de Dependencia se asigne al usuario, la misma asciende</w:t>
      </w:r>
      <w:r w:rsidR="00C04BF8">
        <w:rPr>
          <w:rFonts w:ascii="Arial" w:hAnsi="Arial" w:cs="Arial"/>
          <w:sz w:val="24"/>
        </w:rPr>
        <w:t xml:space="preserve"> a un total de ……</w:t>
      </w:r>
      <w:proofErr w:type="gramStart"/>
      <w:r w:rsidR="00E521A4">
        <w:rPr>
          <w:rFonts w:ascii="Arial" w:hAnsi="Arial" w:cs="Arial"/>
          <w:sz w:val="24"/>
        </w:rPr>
        <w:t>……</w:t>
      </w:r>
      <w:r w:rsidR="00C04BF8">
        <w:rPr>
          <w:rFonts w:ascii="Arial" w:hAnsi="Arial" w:cs="Arial"/>
          <w:sz w:val="24"/>
        </w:rPr>
        <w:t>.</w:t>
      </w:r>
      <w:proofErr w:type="gramEnd"/>
      <w:r w:rsidR="00C04BF8">
        <w:rPr>
          <w:rFonts w:ascii="Arial" w:hAnsi="Arial" w:cs="Arial"/>
          <w:sz w:val="24"/>
        </w:rPr>
        <w:t>€ mensuales,</w:t>
      </w:r>
      <w:r w:rsidR="00907C36">
        <w:rPr>
          <w:rFonts w:ascii="Arial" w:hAnsi="Arial" w:cs="Arial"/>
          <w:sz w:val="24"/>
        </w:rPr>
        <w:t xml:space="preserve"> a través de domiciliación bancaria en los diez días posteriores al vencimiento del mes. </w:t>
      </w:r>
    </w:p>
    <w:p w14:paraId="6B9BB5F8" w14:textId="77777777" w:rsidR="0095265D" w:rsidRPr="0095265D" w:rsidRDefault="0095265D" w:rsidP="00E521A4">
      <w:pPr>
        <w:numPr>
          <w:ilvl w:val="0"/>
          <w:numId w:val="26"/>
        </w:numPr>
        <w:spacing w:line="276" w:lineRule="auto"/>
        <w:ind w:left="0" w:right="-568" w:hanging="567"/>
        <w:jc w:val="both"/>
        <w:rPr>
          <w:rFonts w:ascii="Arial" w:hAnsi="Arial" w:cs="Arial"/>
          <w:sz w:val="24"/>
        </w:rPr>
      </w:pPr>
      <w:r w:rsidRPr="0095265D">
        <w:rPr>
          <w:rFonts w:ascii="Arial" w:hAnsi="Arial" w:cs="Arial"/>
          <w:sz w:val="24"/>
        </w:rPr>
        <w:t xml:space="preserve">En aquellos casos en los que la cuantía económica </w:t>
      </w:r>
      <w:r>
        <w:rPr>
          <w:rFonts w:ascii="Arial" w:hAnsi="Arial" w:cs="Arial"/>
          <w:sz w:val="24"/>
        </w:rPr>
        <w:t>aportada</w:t>
      </w:r>
      <w:r w:rsidRPr="0095265D">
        <w:rPr>
          <w:rFonts w:ascii="Arial" w:hAnsi="Arial" w:cs="Arial"/>
          <w:sz w:val="24"/>
        </w:rPr>
        <w:t xml:space="preserve"> por </w:t>
      </w:r>
      <w:r w:rsidR="005F54FD" w:rsidRPr="0095265D">
        <w:rPr>
          <w:rFonts w:ascii="Arial" w:hAnsi="Arial" w:cs="Arial"/>
          <w:sz w:val="24"/>
        </w:rPr>
        <w:t>Dependen</w:t>
      </w:r>
      <w:r w:rsidR="005F54FD">
        <w:rPr>
          <w:rFonts w:ascii="Arial" w:hAnsi="Arial" w:cs="Arial"/>
          <w:sz w:val="24"/>
        </w:rPr>
        <w:t>cia</w:t>
      </w:r>
      <w:r w:rsidR="005F54FD" w:rsidRPr="0095265D">
        <w:rPr>
          <w:rFonts w:ascii="Arial" w:hAnsi="Arial" w:cs="Arial"/>
          <w:sz w:val="24"/>
        </w:rPr>
        <w:t xml:space="preserve">, </w:t>
      </w:r>
      <w:r w:rsidR="005F54FD">
        <w:rPr>
          <w:rFonts w:ascii="Arial" w:hAnsi="Arial" w:cs="Arial"/>
          <w:sz w:val="24"/>
        </w:rPr>
        <w:t>no</w:t>
      </w:r>
      <w:r>
        <w:rPr>
          <w:rFonts w:ascii="Arial" w:hAnsi="Arial" w:cs="Arial"/>
          <w:sz w:val="24"/>
        </w:rPr>
        <w:t xml:space="preserve"> coincidiera con las horas de servicio ofertadas por AFA LA PALMA, </w:t>
      </w:r>
      <w:r w:rsidRPr="0095265D">
        <w:rPr>
          <w:rFonts w:ascii="Arial" w:hAnsi="Arial" w:cs="Arial"/>
          <w:sz w:val="24"/>
        </w:rPr>
        <w:t xml:space="preserve">el Usuario/ Familiar, deberá contribuir </w:t>
      </w:r>
      <w:r>
        <w:rPr>
          <w:rFonts w:ascii="Arial" w:hAnsi="Arial" w:cs="Arial"/>
          <w:sz w:val="24"/>
        </w:rPr>
        <w:t xml:space="preserve">con </w:t>
      </w:r>
      <w:r w:rsidRPr="0095265D">
        <w:rPr>
          <w:rFonts w:ascii="Arial" w:hAnsi="Arial" w:cs="Arial"/>
          <w:sz w:val="24"/>
        </w:rPr>
        <w:t xml:space="preserve">la </w:t>
      </w:r>
      <w:r>
        <w:rPr>
          <w:rFonts w:ascii="Arial" w:hAnsi="Arial" w:cs="Arial"/>
          <w:sz w:val="24"/>
        </w:rPr>
        <w:t xml:space="preserve">diferencia que resultara hasta completar la cuantía exacta propuesta en Resolución </w:t>
      </w:r>
    </w:p>
    <w:p w14:paraId="4FA0CFF2" w14:textId="77777777" w:rsidR="00907C36" w:rsidRPr="00305EF8" w:rsidRDefault="00907C36" w:rsidP="00E521A4">
      <w:pPr>
        <w:numPr>
          <w:ilvl w:val="0"/>
          <w:numId w:val="26"/>
        </w:numPr>
        <w:spacing w:line="276" w:lineRule="auto"/>
        <w:ind w:left="0" w:right="-568" w:hanging="567"/>
        <w:jc w:val="both"/>
        <w:rPr>
          <w:rFonts w:ascii="Arial" w:hAnsi="Arial" w:cs="Arial"/>
          <w:sz w:val="24"/>
        </w:rPr>
      </w:pPr>
      <w:r w:rsidRPr="00305EF8">
        <w:rPr>
          <w:rFonts w:ascii="Arial" w:hAnsi="Arial" w:cs="Arial"/>
          <w:sz w:val="24"/>
        </w:rPr>
        <w:t xml:space="preserve">En caso de que el usuario no esté temporalmente por vacaciones, </w:t>
      </w:r>
      <w:r w:rsidR="005F54FD" w:rsidRPr="00305EF8">
        <w:rPr>
          <w:rFonts w:ascii="Arial" w:hAnsi="Arial" w:cs="Arial"/>
          <w:sz w:val="24"/>
        </w:rPr>
        <w:t>enfermedad o</w:t>
      </w:r>
      <w:r w:rsidRPr="00305EF8">
        <w:rPr>
          <w:rFonts w:ascii="Arial" w:hAnsi="Arial" w:cs="Arial"/>
          <w:sz w:val="24"/>
        </w:rPr>
        <w:t xml:space="preserve"> cualquier otra situación se abonará el total de la cuota mensual.</w:t>
      </w:r>
    </w:p>
    <w:p w14:paraId="675663A2" w14:textId="77777777" w:rsidR="00907C36" w:rsidRPr="00305EF8" w:rsidRDefault="00907C36" w:rsidP="00E521A4">
      <w:pPr>
        <w:spacing w:line="276" w:lineRule="auto"/>
        <w:ind w:left="-567" w:right="-568"/>
        <w:jc w:val="both"/>
        <w:rPr>
          <w:rFonts w:ascii="Arial" w:hAnsi="Arial" w:cs="Arial"/>
          <w:sz w:val="24"/>
        </w:rPr>
      </w:pPr>
    </w:p>
    <w:p w14:paraId="78392D31" w14:textId="03986B53" w:rsidR="00907C36" w:rsidRDefault="005F54FD" w:rsidP="00E521A4">
      <w:pPr>
        <w:pStyle w:val="Ttulo9"/>
        <w:spacing w:line="276" w:lineRule="auto"/>
        <w:ind w:left="-567" w:right="-568"/>
        <w:rPr>
          <w:b w:val="0"/>
          <w:bCs w:val="0"/>
          <w:u w:val="none"/>
        </w:rPr>
      </w:pPr>
      <w:r>
        <w:t>Cuarto</w:t>
      </w:r>
      <w:r w:rsidRPr="00E521A4">
        <w:rPr>
          <w:u w:val="none"/>
        </w:rPr>
        <w:t>. -</w:t>
      </w:r>
      <w:r w:rsidR="00E521A4" w:rsidRPr="00E521A4">
        <w:rPr>
          <w:u w:val="none"/>
        </w:rPr>
        <w:t xml:space="preserve"> </w:t>
      </w:r>
      <w:r w:rsidR="00907C36">
        <w:rPr>
          <w:b w:val="0"/>
          <w:bCs w:val="0"/>
          <w:u w:val="none"/>
        </w:rPr>
        <w:t>Causas de extinción del presente contrato:</w:t>
      </w:r>
    </w:p>
    <w:p w14:paraId="3F54BBFA" w14:textId="77777777" w:rsidR="00E521A4" w:rsidRPr="00E521A4" w:rsidRDefault="00E521A4" w:rsidP="00E521A4"/>
    <w:p w14:paraId="24258A8B" w14:textId="77777777" w:rsidR="00907C36" w:rsidRDefault="00907C36" w:rsidP="00E521A4">
      <w:pPr>
        <w:numPr>
          <w:ilvl w:val="0"/>
          <w:numId w:val="20"/>
        </w:numPr>
        <w:tabs>
          <w:tab w:val="clear" w:pos="397"/>
          <w:tab w:val="num" w:pos="0"/>
        </w:tabs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Solicitud de causar baja por el responsable o cualquier otra persona autorizada. Deberá hacerse por escrito con 15 días de antelación a la fecha que se desea causar baja, excepto que existan causas que justifiquen su incumplimiento.</w:t>
      </w:r>
    </w:p>
    <w:p w14:paraId="12DA482F" w14:textId="77777777" w:rsidR="00C57DC6" w:rsidRDefault="00C57DC6" w:rsidP="00C57DC6">
      <w:pPr>
        <w:spacing w:line="276" w:lineRule="auto"/>
        <w:ind w:right="-568"/>
        <w:jc w:val="both"/>
        <w:rPr>
          <w:rFonts w:ascii="Arial" w:hAnsi="Arial"/>
          <w:sz w:val="24"/>
        </w:rPr>
      </w:pPr>
    </w:p>
    <w:p w14:paraId="4F40C41F" w14:textId="77777777" w:rsidR="00907C36" w:rsidRDefault="00907C36" w:rsidP="00C57DC6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Cuando sin justificación o aviso previo se produzcan reiteradas ausencias del usuario, tres si son consecutivas, en los días y horarios acordados.        </w:t>
      </w:r>
    </w:p>
    <w:p w14:paraId="02B0BA00" w14:textId="77777777" w:rsidR="00907C36" w:rsidRDefault="00907C36" w:rsidP="00C57DC6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Por impago de las cuotas económicas, con una deuda de </w:t>
      </w:r>
      <w:r w:rsidR="00305EF8">
        <w:rPr>
          <w:rFonts w:ascii="Arial" w:hAnsi="Arial"/>
          <w:sz w:val="24"/>
        </w:rPr>
        <w:t>un mes</w:t>
      </w:r>
      <w:r>
        <w:rPr>
          <w:rFonts w:ascii="Arial" w:hAnsi="Arial"/>
          <w:sz w:val="24"/>
        </w:rPr>
        <w:t xml:space="preserve"> se pierde el derecho de percibir este servicio.</w:t>
      </w:r>
      <w:r w:rsidR="001F439C">
        <w:rPr>
          <w:rFonts w:ascii="Arial" w:hAnsi="Arial"/>
          <w:sz w:val="24"/>
        </w:rPr>
        <w:t xml:space="preserve"> </w:t>
      </w:r>
      <w:r w:rsidR="001F439C" w:rsidRPr="00210509">
        <w:rPr>
          <w:rFonts w:ascii="Arial" w:hAnsi="Arial"/>
          <w:sz w:val="24"/>
        </w:rPr>
        <w:t>Se dará un plazo de 15 días para corregir esta situación.</w:t>
      </w:r>
    </w:p>
    <w:p w14:paraId="50DC3238" w14:textId="77777777" w:rsidR="00907C36" w:rsidRDefault="00907C36" w:rsidP="00C57DC6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Cuando el usuario presente alteraciones de conducta que supongan un riesgo para la integridad física del trabajador.</w:t>
      </w:r>
    </w:p>
    <w:p w14:paraId="2A7F6C3C" w14:textId="77777777" w:rsidR="00907C36" w:rsidRDefault="00907C36" w:rsidP="00C57DC6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Cuando los familiares, cuidadores o representante del usuario dificulten el ejercicio de las tareas de los profesionales que atiendan el servicio y/o o no muestren una cooperación y comunicación adecuada con el personal de esta entidad.</w:t>
      </w:r>
    </w:p>
    <w:p w14:paraId="3025DB2C" w14:textId="77777777" w:rsidR="00650E76" w:rsidRDefault="00650E76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3755E40D" w14:textId="77777777" w:rsidR="00650E76" w:rsidRPr="00650E76" w:rsidRDefault="005F54FD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Quinto</w:t>
      </w:r>
      <w:r w:rsidRPr="00650E76">
        <w:rPr>
          <w:rFonts w:ascii="Arial" w:hAnsi="Arial"/>
          <w:sz w:val="24"/>
          <w:u w:val="single"/>
        </w:rPr>
        <w:t>. -</w:t>
      </w:r>
      <w:r w:rsidR="00650E76" w:rsidRPr="00650E76">
        <w:rPr>
          <w:rFonts w:ascii="Arial" w:hAnsi="Arial"/>
          <w:sz w:val="24"/>
        </w:rPr>
        <w:t xml:space="preserve"> Durante </w:t>
      </w:r>
      <w:r w:rsidR="00650E76">
        <w:rPr>
          <w:rFonts w:ascii="Arial" w:hAnsi="Arial"/>
          <w:sz w:val="24"/>
        </w:rPr>
        <w:t xml:space="preserve">la realización de los servicios en el domicilio, </w:t>
      </w:r>
      <w:r w:rsidR="00305EF8">
        <w:rPr>
          <w:rFonts w:ascii="Arial" w:hAnsi="Arial"/>
          <w:sz w:val="24"/>
        </w:rPr>
        <w:t>y cuando así se le solicite, el familiar</w:t>
      </w:r>
      <w:r w:rsidR="00650E76">
        <w:rPr>
          <w:rFonts w:ascii="Arial" w:hAnsi="Arial"/>
          <w:sz w:val="24"/>
        </w:rPr>
        <w:t xml:space="preserve"> o c</w:t>
      </w:r>
      <w:r w:rsidR="00305EF8">
        <w:rPr>
          <w:rFonts w:ascii="Arial" w:hAnsi="Arial"/>
          <w:sz w:val="24"/>
        </w:rPr>
        <w:t>uidador del enfermo se encontrará</w:t>
      </w:r>
      <w:r w:rsidR="00650E76">
        <w:rPr>
          <w:rFonts w:ascii="Arial" w:hAnsi="Arial"/>
          <w:sz w:val="24"/>
        </w:rPr>
        <w:t xml:space="preserve"> en el domicilio para prestar apoyo</w:t>
      </w:r>
      <w:r w:rsidR="00550F5C">
        <w:rPr>
          <w:rFonts w:ascii="Arial" w:hAnsi="Arial"/>
          <w:sz w:val="24"/>
        </w:rPr>
        <w:t>, o ayuda al profesional</w:t>
      </w:r>
      <w:r w:rsidR="00650E76">
        <w:rPr>
          <w:rFonts w:ascii="Arial" w:hAnsi="Arial"/>
          <w:sz w:val="24"/>
        </w:rPr>
        <w:t xml:space="preserve"> del servicio</w:t>
      </w:r>
      <w:r w:rsidR="00550F5C">
        <w:rPr>
          <w:rFonts w:ascii="Arial" w:hAnsi="Arial"/>
          <w:sz w:val="24"/>
        </w:rPr>
        <w:t>,</w:t>
      </w:r>
      <w:r w:rsidR="00650E76">
        <w:rPr>
          <w:rFonts w:ascii="Arial" w:hAnsi="Arial"/>
          <w:sz w:val="24"/>
        </w:rPr>
        <w:t xml:space="preserve"> así como en </w:t>
      </w:r>
      <w:r w:rsidR="00550F5C">
        <w:rPr>
          <w:rFonts w:ascii="Arial" w:hAnsi="Arial"/>
          <w:sz w:val="24"/>
        </w:rPr>
        <w:t>las situaciones</w:t>
      </w:r>
      <w:r w:rsidR="00650E76">
        <w:rPr>
          <w:rFonts w:ascii="Arial" w:hAnsi="Arial"/>
          <w:sz w:val="24"/>
        </w:rPr>
        <w:t xml:space="preserve"> de emergencia o alteraciones de conducta</w:t>
      </w:r>
      <w:r w:rsidR="00550F5C">
        <w:rPr>
          <w:rFonts w:ascii="Arial" w:hAnsi="Arial"/>
          <w:sz w:val="24"/>
        </w:rPr>
        <w:t xml:space="preserve"> que el enfermo puede presentar. </w:t>
      </w:r>
    </w:p>
    <w:p w14:paraId="751AA1FB" w14:textId="77777777" w:rsidR="00907C36" w:rsidRDefault="00907C36" w:rsidP="00E521A4">
      <w:pPr>
        <w:pStyle w:val="Encabezado"/>
        <w:tabs>
          <w:tab w:val="clear" w:pos="4252"/>
          <w:tab w:val="clear" w:pos="8504"/>
        </w:tabs>
        <w:spacing w:line="276" w:lineRule="auto"/>
        <w:ind w:left="-567" w:right="-568"/>
        <w:jc w:val="both"/>
      </w:pPr>
    </w:p>
    <w:p w14:paraId="3AF0C9EF" w14:textId="77777777" w:rsidR="00907C36" w:rsidRDefault="005F54FD" w:rsidP="00E521A4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Sexto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El </w:t>
      </w:r>
      <w:r w:rsidR="00305EF8">
        <w:rPr>
          <w:rFonts w:ascii="Arial" w:hAnsi="Arial"/>
          <w:sz w:val="24"/>
        </w:rPr>
        <w:t xml:space="preserve">responsable del </w:t>
      </w:r>
      <w:r>
        <w:rPr>
          <w:rFonts w:ascii="Arial" w:hAnsi="Arial"/>
          <w:sz w:val="24"/>
        </w:rPr>
        <w:t>servicio, y</w:t>
      </w:r>
      <w:r w:rsidR="00305EF8">
        <w:rPr>
          <w:rFonts w:ascii="Arial" w:hAnsi="Arial"/>
          <w:sz w:val="24"/>
        </w:rPr>
        <w:t xml:space="preserve"> el familiar/cuidador, </w:t>
      </w:r>
      <w:r w:rsidR="00907C36">
        <w:rPr>
          <w:rFonts w:ascii="Arial" w:hAnsi="Arial"/>
          <w:sz w:val="24"/>
        </w:rPr>
        <w:t>se compromete</w:t>
      </w:r>
      <w:r w:rsidR="00305EF8">
        <w:rPr>
          <w:rFonts w:ascii="Arial" w:hAnsi="Arial"/>
          <w:sz w:val="24"/>
        </w:rPr>
        <w:t>n</w:t>
      </w:r>
      <w:r w:rsidR="00907C36">
        <w:rPr>
          <w:rFonts w:ascii="Arial" w:hAnsi="Arial"/>
          <w:sz w:val="24"/>
        </w:rPr>
        <w:t xml:space="preserve"> al cumplimiento de las normas generales y específicas de funcionamiento</w:t>
      </w:r>
      <w:r w:rsidR="00305EF8">
        <w:rPr>
          <w:rFonts w:ascii="Arial" w:hAnsi="Arial"/>
          <w:sz w:val="24"/>
        </w:rPr>
        <w:t>,</w:t>
      </w:r>
      <w:r w:rsidR="00907C36">
        <w:rPr>
          <w:rFonts w:ascii="Arial" w:hAnsi="Arial"/>
          <w:sz w:val="24"/>
        </w:rPr>
        <w:t xml:space="preserve"> que en cada momento determine</w:t>
      </w:r>
      <w:r w:rsidR="00305EF8">
        <w:rPr>
          <w:rFonts w:ascii="Arial" w:hAnsi="Arial"/>
          <w:sz w:val="24"/>
        </w:rPr>
        <w:t>n los procedimientos aprobados por la entidad.</w:t>
      </w:r>
    </w:p>
    <w:p w14:paraId="427FB223" w14:textId="77777777" w:rsidR="0076498D" w:rsidRDefault="0076498D" w:rsidP="00E521A4">
      <w:pPr>
        <w:pStyle w:val="Textoindependiente"/>
        <w:spacing w:line="276" w:lineRule="auto"/>
        <w:ind w:left="-567" w:right="-568"/>
        <w:jc w:val="both"/>
      </w:pPr>
    </w:p>
    <w:p w14:paraId="54BF821B" w14:textId="77777777" w:rsidR="00C57DC6" w:rsidRDefault="005F54FD" w:rsidP="00E521A4">
      <w:pPr>
        <w:pStyle w:val="Textoindependiente"/>
        <w:spacing w:line="276" w:lineRule="auto"/>
        <w:ind w:left="-567" w:right="-568"/>
        <w:jc w:val="both"/>
      </w:pPr>
      <w:r w:rsidRPr="00210509">
        <w:rPr>
          <w:b/>
          <w:u w:val="single"/>
        </w:rPr>
        <w:t>Séptimo. -</w:t>
      </w:r>
      <w:r w:rsidR="00AA55F1" w:rsidRPr="00420665">
        <w:rPr>
          <w:color w:val="FF0000"/>
        </w:rPr>
        <w:t xml:space="preserve"> </w:t>
      </w:r>
      <w:r w:rsidR="00AA55F1" w:rsidRPr="00210509">
        <w:t>Vigencia, duración y prórroga del contrato. El presente contrato se subscribe con fecha……</w:t>
      </w:r>
      <w:r w:rsidR="00210509">
        <w:t>…………</w:t>
      </w:r>
      <w:proofErr w:type="gramStart"/>
      <w:r w:rsidR="00210509">
        <w:t>…….</w:t>
      </w:r>
      <w:proofErr w:type="gramEnd"/>
      <w:r w:rsidR="00AA55F1" w:rsidRPr="00210509">
        <w:t xml:space="preserve">., tendrá una duración de UN año, que se entenderá prorrogado por igual plazo si no hay notificación en sentido contrario, con antelación de 15 días. </w:t>
      </w:r>
    </w:p>
    <w:p w14:paraId="7745C6A7" w14:textId="77777777" w:rsidR="00C57DC6" w:rsidRDefault="00AA55F1" w:rsidP="00E521A4">
      <w:pPr>
        <w:pStyle w:val="Textoindependiente"/>
        <w:spacing w:line="276" w:lineRule="auto"/>
        <w:ind w:left="-567" w:right="-568"/>
        <w:jc w:val="both"/>
      </w:pPr>
      <w:r w:rsidRPr="00210509">
        <w:t>Con igual antelación de 15 días al término de este contrato, o de cualquiera de sus prórrogas, las partes podrán respectivamente renunciar expresamente a prorrogar su vigencia, bastando la mera notificación en tal sentido para que la finalización de esta contratación tenga plena eficacia jurídica.</w:t>
      </w:r>
      <w:r w:rsidR="00420665" w:rsidRPr="00210509">
        <w:t xml:space="preserve"> </w:t>
      </w:r>
    </w:p>
    <w:p w14:paraId="69AFA1BD" w14:textId="7C15EC01" w:rsidR="00AA55F1" w:rsidRDefault="00420665" w:rsidP="00E521A4">
      <w:pPr>
        <w:pStyle w:val="Textoindependiente"/>
        <w:spacing w:line="276" w:lineRule="auto"/>
        <w:ind w:left="-567" w:right="-568"/>
        <w:jc w:val="both"/>
        <w:rPr>
          <w:color w:val="FF0000"/>
        </w:rPr>
      </w:pPr>
      <w:r w:rsidRPr="00210509">
        <w:t xml:space="preserve">Las notificaciones a que se refiere </w:t>
      </w:r>
      <w:r w:rsidR="00C57DC6" w:rsidRPr="00210509">
        <w:t>este apartado</w:t>
      </w:r>
      <w:r w:rsidRPr="00210509">
        <w:t xml:space="preserve"> pueden girarse en cualquier modo admitido en derecho, incluidos el simple mensaje vía </w:t>
      </w:r>
      <w:r w:rsidR="00F2692A" w:rsidRPr="00210509">
        <w:t>WhatsApp</w:t>
      </w:r>
      <w:r w:rsidRPr="00210509">
        <w:t xml:space="preserve">, </w:t>
      </w:r>
      <w:r w:rsidR="00F2692A" w:rsidRPr="00210509">
        <w:t>SMS</w:t>
      </w:r>
      <w:r w:rsidRPr="00210509">
        <w:t xml:space="preserve"> o email.</w:t>
      </w:r>
    </w:p>
    <w:p w14:paraId="5F3BE1AA" w14:textId="77777777" w:rsidR="00E760CF" w:rsidRPr="00CC36E7" w:rsidRDefault="00E760CF" w:rsidP="00E521A4">
      <w:pPr>
        <w:pStyle w:val="Textoindependiente"/>
        <w:spacing w:line="276" w:lineRule="auto"/>
        <w:ind w:left="-567" w:right="-568"/>
        <w:jc w:val="both"/>
        <w:rPr>
          <w:color w:val="FF0000"/>
          <w:u w:val="single"/>
        </w:rPr>
      </w:pPr>
    </w:p>
    <w:p w14:paraId="60193865" w14:textId="77777777" w:rsidR="00C57DC6" w:rsidRDefault="005F54FD" w:rsidP="00E521A4">
      <w:pPr>
        <w:pStyle w:val="Textoindependiente"/>
        <w:spacing w:line="276" w:lineRule="auto"/>
        <w:ind w:left="-567" w:right="-568"/>
        <w:jc w:val="both"/>
      </w:pPr>
      <w:r w:rsidRPr="00210509">
        <w:rPr>
          <w:b/>
          <w:u w:val="single"/>
        </w:rPr>
        <w:t>Octavo. -</w:t>
      </w:r>
      <w:r w:rsidR="00420665">
        <w:rPr>
          <w:color w:val="FF0000"/>
        </w:rPr>
        <w:t xml:space="preserve"> </w:t>
      </w:r>
      <w:r w:rsidR="00420665" w:rsidRPr="00210509">
        <w:t xml:space="preserve">Precio y retribución de los servicios. La retribución por la prestación de los servicios contratados se fija en </w:t>
      </w:r>
      <w:r w:rsidR="00210509">
        <w:t>……</w:t>
      </w:r>
      <w:proofErr w:type="gramStart"/>
      <w:r w:rsidR="00210509">
        <w:t>…….</w:t>
      </w:r>
      <w:proofErr w:type="gramEnd"/>
      <w:r w:rsidR="00420665" w:rsidRPr="00210509">
        <w:t xml:space="preserve">……euros/mes. </w:t>
      </w:r>
    </w:p>
    <w:p w14:paraId="174D0D4E" w14:textId="51EF3035" w:rsidR="00650E76" w:rsidRDefault="00420665" w:rsidP="00E521A4">
      <w:pPr>
        <w:pStyle w:val="Textoindependiente"/>
        <w:spacing w:line="276" w:lineRule="auto"/>
        <w:ind w:left="-567" w:right="-568"/>
        <w:jc w:val="both"/>
        <w:rPr>
          <w:color w:val="FF0000"/>
        </w:rPr>
      </w:pPr>
      <w:r w:rsidRPr="00210509">
        <w:t>El precio de este contrato en las sucesivas prórrogas habrá de ser necesariamente actualizado con arreglo a la variación porcentual del IPC en el periodo de doce meses inmediatamente anteriores a la fecha de cada actu</w:t>
      </w:r>
      <w:r w:rsidR="001F439C" w:rsidRPr="00210509">
        <w:t>a</w:t>
      </w:r>
      <w:r w:rsidRPr="00210509">
        <w:t>lización</w:t>
      </w:r>
      <w:r w:rsidR="001F439C" w:rsidRPr="00210509">
        <w:t>.</w:t>
      </w:r>
      <w:r w:rsidR="001F439C">
        <w:rPr>
          <w:color w:val="FF0000"/>
        </w:rPr>
        <w:t xml:space="preserve"> </w:t>
      </w:r>
    </w:p>
    <w:p w14:paraId="020414F3" w14:textId="77777777" w:rsidR="00E760CF" w:rsidRPr="00E760CF" w:rsidRDefault="00E760CF" w:rsidP="00E521A4">
      <w:pPr>
        <w:pStyle w:val="Textoindependiente"/>
        <w:spacing w:line="276" w:lineRule="auto"/>
        <w:ind w:left="-567" w:right="-568"/>
        <w:jc w:val="both"/>
        <w:rPr>
          <w:color w:val="FF0000"/>
        </w:rPr>
      </w:pPr>
    </w:p>
    <w:p w14:paraId="0A9C9174" w14:textId="77777777" w:rsidR="00C57DC6" w:rsidRDefault="00C57DC6" w:rsidP="00E521A4">
      <w:pPr>
        <w:pStyle w:val="Textoindependiente"/>
        <w:spacing w:line="276" w:lineRule="auto"/>
        <w:ind w:left="-567" w:right="-568"/>
        <w:jc w:val="both"/>
      </w:pPr>
    </w:p>
    <w:p w14:paraId="05A9CA67" w14:textId="77777777" w:rsidR="00C57DC6" w:rsidRDefault="00C57DC6" w:rsidP="00E521A4">
      <w:pPr>
        <w:pStyle w:val="Textoindependiente"/>
        <w:spacing w:line="276" w:lineRule="auto"/>
        <w:ind w:left="-567" w:right="-568"/>
        <w:jc w:val="both"/>
      </w:pPr>
    </w:p>
    <w:p w14:paraId="26187D84" w14:textId="77777777" w:rsidR="00C57DC6" w:rsidRDefault="00C57DC6" w:rsidP="00E521A4">
      <w:pPr>
        <w:pStyle w:val="Textoindependiente"/>
        <w:spacing w:line="276" w:lineRule="auto"/>
        <w:ind w:left="-567" w:right="-568"/>
        <w:jc w:val="both"/>
      </w:pPr>
    </w:p>
    <w:p w14:paraId="71A456D0" w14:textId="5DC69394" w:rsidR="00867E60" w:rsidRDefault="00867E60" w:rsidP="00E521A4">
      <w:pPr>
        <w:pStyle w:val="Textoindependiente"/>
        <w:spacing w:line="276" w:lineRule="auto"/>
        <w:ind w:left="-567" w:right="-568"/>
        <w:jc w:val="both"/>
      </w:pPr>
      <w:r>
        <w:t>Con el más amplio sentido de colaboración y en prueba de conformidad, a lo acordado en el presente contrato por ambas partes, se firma el mismo por duplicado en el lugar y fecha indicados en el encabezado.</w:t>
      </w:r>
    </w:p>
    <w:p w14:paraId="48A34DAB" w14:textId="77777777" w:rsidR="00907C36" w:rsidRDefault="00907C36" w:rsidP="00E521A4">
      <w:pPr>
        <w:ind w:left="-567" w:right="-568"/>
        <w:rPr>
          <w:rFonts w:ascii="Arial" w:hAnsi="Arial"/>
          <w:sz w:val="24"/>
        </w:rPr>
      </w:pPr>
    </w:p>
    <w:p w14:paraId="3BE77D73" w14:textId="77777777" w:rsidR="00907C36" w:rsidRDefault="00907C36" w:rsidP="00E521A4">
      <w:pPr>
        <w:ind w:left="-567" w:right="-568"/>
        <w:jc w:val="both"/>
        <w:rPr>
          <w:rFonts w:ascii="Arial" w:hAnsi="Arial"/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83"/>
        <w:gridCol w:w="3761"/>
      </w:tblGrid>
      <w:tr w:rsidR="00907C36" w14:paraId="53EFC33E" w14:textId="77777777" w:rsidTr="00550F5C">
        <w:trPr>
          <w:trHeight w:val="1164"/>
        </w:trPr>
        <w:tc>
          <w:tcPr>
            <w:tcW w:w="4583" w:type="dxa"/>
          </w:tcPr>
          <w:p w14:paraId="3AC486EF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</w:tc>
        <w:tc>
          <w:tcPr>
            <w:tcW w:w="3761" w:type="dxa"/>
          </w:tcPr>
          <w:p w14:paraId="207956B8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  <w:p w14:paraId="6A0086CA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313FEB32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7C2EA1A5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23FC37E5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1DF916E6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77F02CB3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</w:tc>
      </w:tr>
      <w:tr w:rsidR="00907C36" w14:paraId="0F22F008" w14:textId="77777777" w:rsidTr="00550F5C">
        <w:trPr>
          <w:trHeight w:val="198"/>
        </w:trPr>
        <w:tc>
          <w:tcPr>
            <w:tcW w:w="4583" w:type="dxa"/>
          </w:tcPr>
          <w:p w14:paraId="3021F0E0" w14:textId="77777777" w:rsidR="00B23E57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Coordinador/a </w:t>
            </w:r>
          </w:p>
          <w:p w14:paraId="21228291" w14:textId="77777777" w:rsidR="00907C36" w:rsidRDefault="00907C36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3761" w:type="dxa"/>
          </w:tcPr>
          <w:p w14:paraId="43F7A933" w14:textId="77777777" w:rsidR="00907C36" w:rsidRDefault="00305EF8" w:rsidP="00E521A4">
            <w:pPr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Familiar/cuidador</w:t>
            </w:r>
          </w:p>
        </w:tc>
      </w:tr>
    </w:tbl>
    <w:p w14:paraId="4A5F28F7" w14:textId="77777777" w:rsidR="00907C36" w:rsidRDefault="00907C36" w:rsidP="00E521A4">
      <w:pPr>
        <w:ind w:left="-567" w:right="-568"/>
        <w:jc w:val="both"/>
        <w:rPr>
          <w:rFonts w:ascii="Arial" w:hAnsi="Arial"/>
          <w:sz w:val="24"/>
        </w:rPr>
      </w:pPr>
    </w:p>
    <w:p w14:paraId="3FB35F33" w14:textId="77777777" w:rsidR="00907C36" w:rsidRDefault="00907C36" w:rsidP="00E521A4">
      <w:pPr>
        <w:ind w:left="-567" w:right="-568"/>
        <w:jc w:val="both"/>
        <w:rPr>
          <w:rFonts w:ascii="Arial" w:hAnsi="Arial"/>
          <w:color w:val="FF0000"/>
          <w:sz w:val="24"/>
        </w:rPr>
      </w:pPr>
    </w:p>
    <w:p w14:paraId="5F580EB4" w14:textId="77777777" w:rsidR="00907C36" w:rsidRDefault="00907C36" w:rsidP="00E521A4">
      <w:pPr>
        <w:ind w:left="-567" w:right="-568"/>
        <w:jc w:val="both"/>
        <w:rPr>
          <w:rFonts w:ascii="Arial" w:hAnsi="Arial"/>
          <w:sz w:val="24"/>
        </w:rPr>
      </w:pPr>
    </w:p>
    <w:sectPr w:rsidR="00907C36" w:rsidSect="007C20D7">
      <w:headerReference w:type="default" r:id="rId7"/>
      <w:footerReference w:type="default" r:id="rId8"/>
      <w:pgSz w:w="11906" w:h="16838"/>
      <w:pgMar w:top="1417" w:right="1701" w:bottom="1417" w:left="1701" w:header="720" w:footer="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6D391" w14:textId="77777777" w:rsidR="007C20D7" w:rsidRDefault="007C20D7">
      <w:r>
        <w:separator/>
      </w:r>
    </w:p>
  </w:endnote>
  <w:endnote w:type="continuationSeparator" w:id="0">
    <w:p w14:paraId="3F4E23B9" w14:textId="77777777" w:rsidR="007C20D7" w:rsidRDefault="007C2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4690A7" w14:textId="77777777" w:rsidR="009C48C6" w:rsidRDefault="009C48C6" w:rsidP="00A377B5">
    <w:pPr>
      <w:pStyle w:val="Textoindependiente"/>
      <w:rPr>
        <w:rFonts w:cs="Arial"/>
        <w:bCs/>
        <w:i/>
        <w:iCs/>
        <w:sz w:val="16"/>
        <w:szCs w:val="16"/>
      </w:rPr>
    </w:pPr>
  </w:p>
  <w:p w14:paraId="7F281169" w14:textId="77777777" w:rsidR="004C3854" w:rsidRPr="00E521A4" w:rsidRDefault="004C3854" w:rsidP="00E521A4">
    <w:pPr>
      <w:tabs>
        <w:tab w:val="left" w:pos="1080"/>
        <w:tab w:val="left" w:pos="10440"/>
      </w:tabs>
      <w:ind w:left="-567" w:right="-568"/>
      <w:jc w:val="both"/>
      <w:rPr>
        <w:rFonts w:ascii="Arial Narrow" w:hAnsi="Arial Narrow" w:cs="Angsana New"/>
        <w:sz w:val="18"/>
        <w:szCs w:val="18"/>
        <w:lang w:eastAsia="es-ES"/>
      </w:rPr>
    </w:pPr>
    <w:r w:rsidRPr="00E521A4">
      <w:rPr>
        <w:rFonts w:ascii="Arial Narrow" w:hAnsi="Arial Narrow" w:cs="Angsana New"/>
        <w:sz w:val="18"/>
        <w:szCs w:val="18"/>
        <w:lang w:eastAsia="es-ES"/>
      </w:rPr>
      <w:t>AFA LA PALMA se compromete a mantener el debido secreto profesional respecto de los datos personales a los que tiene acceso, y a exigir el mismo nivel de compromiso a cualquier persona que dentro de su organización participe en cualquier fase del tratamiento de los datos personales cumplimiento la Ley Orgánica 3/2018, de 5 de diciembre, de Protección de Datos Personales y garantía de los derechos digitales. AFA LA PALMA es el Responsable del tratamiento de los datos personales del Interesado y le informa que estos datos serán tratados de conformidad con lo dispuesto en el Reglamento (UE) 2016/679 de 27 de abril de 2016 (GDPR) y que los datos facilitados en este documento serán tratados con estricta confidencialidad. Comunicación de los datos: no se comunicarán los datos a terceros, salvo obligación legal. Derechos que asisten al Interesado: Derecho a retirar el consentimiento en cualquier momento. Derecho de acceso, rectificación, portabilidad y supresión de sus datos y a la limitación u oposición a su tratamiento. Derecho a presentar una reclamación ante la Autoridad de control (agpd.es) si considera que el tratamiento no se ajusta a la normativa vigente.</w:t>
    </w:r>
  </w:p>
  <w:p w14:paraId="3F30D292" w14:textId="77777777" w:rsidR="004C3854" w:rsidRPr="004C3854" w:rsidRDefault="004C3854" w:rsidP="004C3854">
    <w:pPr>
      <w:rPr>
        <w:sz w:val="24"/>
        <w:szCs w:val="24"/>
        <w:lang w:eastAsia="es-ES"/>
      </w:rPr>
    </w:pPr>
  </w:p>
  <w:p w14:paraId="4F0AF465" w14:textId="77777777" w:rsidR="00D86784" w:rsidRDefault="00D86784">
    <w:pPr>
      <w:pStyle w:val="Piedepgina"/>
    </w:pPr>
  </w:p>
  <w:p w14:paraId="724E99DC" w14:textId="77777777" w:rsidR="00D86784" w:rsidRDefault="00D867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ACBA4" w14:textId="77777777" w:rsidR="007C20D7" w:rsidRDefault="007C20D7">
      <w:r>
        <w:separator/>
      </w:r>
    </w:p>
  </w:footnote>
  <w:footnote w:type="continuationSeparator" w:id="0">
    <w:p w14:paraId="1AEFE6FC" w14:textId="77777777" w:rsidR="007C20D7" w:rsidRDefault="007C20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14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19"/>
      <w:gridCol w:w="4813"/>
      <w:gridCol w:w="1809"/>
    </w:tblGrid>
    <w:tr w:rsidR="006B10EA" w:rsidRPr="00CC516D" w14:paraId="368CE6A8" w14:textId="77777777" w:rsidTr="00DC3BB6">
      <w:trPr>
        <w:jc w:val="center"/>
      </w:trPr>
      <w:tc>
        <w:tcPr>
          <w:tcW w:w="3519" w:type="dxa"/>
          <w:vAlign w:val="center"/>
        </w:tcPr>
        <w:p w14:paraId="448BF77C" w14:textId="77777777" w:rsidR="006B10EA" w:rsidRPr="00CC516D" w:rsidRDefault="0095265D" w:rsidP="008B4C7B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eastAsia="es-ES"/>
            </w:rPr>
            <w:drawing>
              <wp:inline distT="0" distB="0" distL="0" distR="0" wp14:anchorId="09B39C16" wp14:editId="4A779FC7">
                <wp:extent cx="1382395" cy="746125"/>
                <wp:effectExtent l="19050" t="0" r="8255" b="0"/>
                <wp:docPr id="1" name="Imagen 1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2395" cy="746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3" w:type="dxa"/>
          <w:vAlign w:val="center"/>
        </w:tcPr>
        <w:p w14:paraId="48A22A7C" w14:textId="77777777" w:rsidR="006B10EA" w:rsidRPr="00CC516D" w:rsidRDefault="006B10EA" w:rsidP="000B30E2">
          <w:pPr>
            <w:pStyle w:val="Encabezado"/>
            <w:ind w:hanging="70"/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sz w:val="28"/>
              <w:szCs w:val="28"/>
            </w:rPr>
            <w:t xml:space="preserve">Contrato de </w:t>
          </w:r>
          <w:r w:rsidR="000B30E2">
            <w:rPr>
              <w:rFonts w:ascii="Trebuchet MS" w:hAnsi="Trebuchet MS"/>
              <w:b/>
              <w:bCs/>
              <w:sz w:val="28"/>
              <w:szCs w:val="28"/>
            </w:rPr>
            <w:t xml:space="preserve">los Servicios Especializados de Apoyo en Domicilio </w:t>
          </w:r>
        </w:p>
      </w:tc>
      <w:tc>
        <w:tcPr>
          <w:tcW w:w="1809" w:type="dxa"/>
          <w:vAlign w:val="center"/>
        </w:tcPr>
        <w:p w14:paraId="1044BA1B" w14:textId="77777777" w:rsidR="006B10EA" w:rsidRPr="00CC516D" w:rsidRDefault="006B10EA" w:rsidP="008B4C7B">
          <w:pPr>
            <w:pStyle w:val="Encabezado"/>
            <w:rPr>
              <w:rFonts w:ascii="Trebuchet MS" w:hAnsi="Trebuchet MS"/>
              <w:b/>
              <w:bCs/>
            </w:rPr>
          </w:pPr>
          <w:r w:rsidRPr="00CC516D">
            <w:rPr>
              <w:rFonts w:ascii="Trebuchet MS" w:hAnsi="Trebuchet MS"/>
              <w:b/>
              <w:bCs/>
            </w:rPr>
            <w:t xml:space="preserve">Página </w:t>
          </w:r>
          <w:r w:rsidR="001702F3" w:rsidRPr="00CC516D">
            <w:rPr>
              <w:rFonts w:ascii="Trebuchet MS" w:hAnsi="Trebuchet MS"/>
              <w:b/>
              <w:bCs/>
            </w:rPr>
            <w:fldChar w:fldCharType="begin"/>
          </w:r>
          <w:r w:rsidRPr="00CC516D">
            <w:rPr>
              <w:rFonts w:ascii="Trebuchet MS" w:hAnsi="Trebuchet MS"/>
              <w:b/>
              <w:bCs/>
            </w:rPr>
            <w:instrText xml:space="preserve"> PAGE </w:instrText>
          </w:r>
          <w:r w:rsidR="001702F3" w:rsidRPr="00CC516D">
            <w:rPr>
              <w:rFonts w:ascii="Trebuchet MS" w:hAnsi="Trebuchet MS"/>
              <w:b/>
              <w:bCs/>
            </w:rPr>
            <w:fldChar w:fldCharType="separate"/>
          </w:r>
          <w:r w:rsidR="0077702A">
            <w:rPr>
              <w:rFonts w:ascii="Trebuchet MS" w:hAnsi="Trebuchet MS"/>
              <w:b/>
              <w:bCs/>
              <w:noProof/>
            </w:rPr>
            <w:t>3</w:t>
          </w:r>
          <w:r w:rsidR="001702F3" w:rsidRPr="00CC516D">
            <w:rPr>
              <w:rFonts w:ascii="Trebuchet MS" w:hAnsi="Trebuchet MS"/>
              <w:b/>
              <w:bCs/>
            </w:rPr>
            <w:fldChar w:fldCharType="end"/>
          </w:r>
          <w:r w:rsidRPr="00CC516D">
            <w:rPr>
              <w:rFonts w:ascii="Trebuchet MS" w:hAnsi="Trebuchet MS"/>
              <w:b/>
              <w:bCs/>
            </w:rPr>
            <w:t xml:space="preserve"> de </w:t>
          </w:r>
          <w:r w:rsidR="001702F3" w:rsidRPr="00CC516D">
            <w:rPr>
              <w:rFonts w:ascii="Trebuchet MS" w:hAnsi="Trebuchet MS"/>
              <w:b/>
              <w:bCs/>
            </w:rPr>
            <w:fldChar w:fldCharType="begin"/>
          </w:r>
          <w:r w:rsidRPr="00CC516D">
            <w:rPr>
              <w:rFonts w:ascii="Trebuchet MS" w:hAnsi="Trebuchet MS"/>
              <w:b/>
              <w:bCs/>
            </w:rPr>
            <w:instrText xml:space="preserve"> NUMPAGES </w:instrText>
          </w:r>
          <w:r w:rsidR="001702F3" w:rsidRPr="00CC516D">
            <w:rPr>
              <w:rFonts w:ascii="Trebuchet MS" w:hAnsi="Trebuchet MS"/>
              <w:b/>
              <w:bCs/>
            </w:rPr>
            <w:fldChar w:fldCharType="separate"/>
          </w:r>
          <w:r w:rsidR="0077702A">
            <w:rPr>
              <w:rFonts w:ascii="Trebuchet MS" w:hAnsi="Trebuchet MS"/>
              <w:b/>
              <w:bCs/>
              <w:noProof/>
            </w:rPr>
            <w:t>4</w:t>
          </w:r>
          <w:r w:rsidR="001702F3" w:rsidRPr="00CC516D">
            <w:rPr>
              <w:rFonts w:ascii="Trebuchet MS" w:hAnsi="Trebuchet MS"/>
              <w:b/>
              <w:bCs/>
            </w:rPr>
            <w:fldChar w:fldCharType="end"/>
          </w:r>
        </w:p>
        <w:p w14:paraId="37A4563B" w14:textId="77777777" w:rsidR="006B10EA" w:rsidRPr="00CC516D" w:rsidRDefault="003A51CA" w:rsidP="008B4C7B">
          <w:pPr>
            <w:pStyle w:val="Encabezado"/>
            <w:rPr>
              <w:rFonts w:ascii="Trebuchet MS" w:hAnsi="Trebuchet MS"/>
            </w:rPr>
          </w:pPr>
          <w:r>
            <w:rPr>
              <w:rFonts w:ascii="Trebuchet MS" w:hAnsi="Trebuchet MS"/>
              <w:b/>
              <w:bCs/>
            </w:rPr>
            <w:t>Revisión: 06</w:t>
          </w:r>
        </w:p>
      </w:tc>
    </w:tr>
  </w:tbl>
  <w:p w14:paraId="567990F9" w14:textId="77777777" w:rsidR="00907C36" w:rsidRDefault="00907C36">
    <w:pPr>
      <w:pStyle w:val="Encabezado"/>
      <w:rPr>
        <w:rFonts w:ascii="Arial" w:hAnsi="Arial"/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55CCE"/>
    <w:multiLevelType w:val="singleLevel"/>
    <w:tmpl w:val="0106A71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1F2310"/>
    <w:multiLevelType w:val="hybridMultilevel"/>
    <w:tmpl w:val="30F20DF6"/>
    <w:lvl w:ilvl="0" w:tplc="F88224D2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B0814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60274F3"/>
    <w:multiLevelType w:val="singleLevel"/>
    <w:tmpl w:val="9A88D4B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19340D22"/>
    <w:multiLevelType w:val="hybridMultilevel"/>
    <w:tmpl w:val="1C8CA05E"/>
    <w:lvl w:ilvl="0" w:tplc="5622F01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9057A0"/>
    <w:multiLevelType w:val="singleLevel"/>
    <w:tmpl w:val="2574377E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36"/>
      </w:rPr>
    </w:lvl>
  </w:abstractNum>
  <w:abstractNum w:abstractNumId="6" w15:restartNumberingAfterBreak="0">
    <w:nsid w:val="222A5BE4"/>
    <w:multiLevelType w:val="singleLevel"/>
    <w:tmpl w:val="260AC2BC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  <w:rPr>
        <w:b w:val="0"/>
        <w:i w:val="0"/>
        <w:spacing w:val="0"/>
        <w:w w:val="100"/>
        <w:kern w:val="6"/>
        <w:position w:val="0"/>
        <w:effect w:val="none"/>
      </w:rPr>
    </w:lvl>
  </w:abstractNum>
  <w:abstractNum w:abstractNumId="7" w15:restartNumberingAfterBreak="0">
    <w:nsid w:val="29333242"/>
    <w:multiLevelType w:val="singleLevel"/>
    <w:tmpl w:val="0A02511E"/>
    <w:lvl w:ilvl="0">
      <w:start w:val="1"/>
      <w:numFmt w:val="bullet"/>
      <w:lvlText w:val=""/>
      <w:lvlJc w:val="left"/>
      <w:pPr>
        <w:tabs>
          <w:tab w:val="num" w:pos="984"/>
        </w:tabs>
        <w:ind w:left="907" w:hanging="283"/>
      </w:pPr>
      <w:rPr>
        <w:rFonts w:ascii="Wingdings" w:hAnsi="Wingdings" w:hint="default"/>
        <w:sz w:val="24"/>
      </w:rPr>
    </w:lvl>
  </w:abstractNum>
  <w:abstractNum w:abstractNumId="8" w15:restartNumberingAfterBreak="0">
    <w:nsid w:val="2BEE0690"/>
    <w:multiLevelType w:val="hybridMultilevel"/>
    <w:tmpl w:val="8146F1F6"/>
    <w:lvl w:ilvl="0" w:tplc="AE544140">
      <w:start w:val="8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BA0E5570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2DEC29D0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8E8ACECE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6BB213A0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3EEE9F62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180CEFB4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949E0112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7BE204E6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9" w15:restartNumberingAfterBreak="0">
    <w:nsid w:val="3F5324D3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3097D45"/>
    <w:multiLevelType w:val="hybridMultilevel"/>
    <w:tmpl w:val="EFE0037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5B459C"/>
    <w:multiLevelType w:val="singleLevel"/>
    <w:tmpl w:val="D3AE6D32"/>
    <w:lvl w:ilvl="0">
      <w:start w:val="1"/>
      <w:numFmt w:val="bullet"/>
      <w:lvlText w:val=""/>
      <w:lvlJc w:val="left"/>
      <w:pPr>
        <w:tabs>
          <w:tab w:val="num" w:pos="530"/>
        </w:tabs>
        <w:ind w:left="454" w:hanging="284"/>
      </w:pPr>
      <w:rPr>
        <w:rFonts w:ascii="Wingdings" w:hAnsi="Wingdings" w:hint="default"/>
        <w:sz w:val="24"/>
      </w:rPr>
    </w:lvl>
  </w:abstractNum>
  <w:abstractNum w:abstractNumId="12" w15:restartNumberingAfterBreak="0">
    <w:nsid w:val="52670DCE"/>
    <w:multiLevelType w:val="singleLevel"/>
    <w:tmpl w:val="3FB8D53A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16"/>
      </w:rPr>
    </w:lvl>
  </w:abstractNum>
  <w:abstractNum w:abstractNumId="13" w15:restartNumberingAfterBreak="0">
    <w:nsid w:val="54D9489F"/>
    <w:multiLevelType w:val="singleLevel"/>
    <w:tmpl w:val="51D0042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4" w15:restartNumberingAfterBreak="0">
    <w:nsid w:val="560249C6"/>
    <w:multiLevelType w:val="hybridMultilevel"/>
    <w:tmpl w:val="CDC489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3F5BCD"/>
    <w:multiLevelType w:val="singleLevel"/>
    <w:tmpl w:val="5BC2826A"/>
    <w:lvl w:ilvl="0">
      <w:start w:val="1"/>
      <w:numFmt w:val="bullet"/>
      <w:lvlText w:val=""/>
      <w:lvlJc w:val="left"/>
      <w:pPr>
        <w:tabs>
          <w:tab w:val="num" w:pos="700"/>
        </w:tabs>
        <w:ind w:left="624" w:hanging="284"/>
      </w:pPr>
      <w:rPr>
        <w:rFonts w:ascii="Wingdings" w:hAnsi="Wingdings" w:hint="default"/>
        <w:sz w:val="24"/>
      </w:rPr>
    </w:lvl>
  </w:abstractNum>
  <w:abstractNum w:abstractNumId="16" w15:restartNumberingAfterBreak="0">
    <w:nsid w:val="5C132110"/>
    <w:multiLevelType w:val="singleLevel"/>
    <w:tmpl w:val="A77231B2"/>
    <w:lvl w:ilvl="0">
      <w:start w:val="1"/>
      <w:numFmt w:val="bullet"/>
      <w:lvlText w:val=""/>
      <w:lvlJc w:val="left"/>
      <w:pPr>
        <w:tabs>
          <w:tab w:val="num" w:pos="530"/>
        </w:tabs>
        <w:ind w:left="284" w:hanging="114"/>
      </w:pPr>
      <w:rPr>
        <w:rFonts w:ascii="Wingdings" w:hAnsi="Wingdings" w:hint="default"/>
        <w:sz w:val="24"/>
      </w:rPr>
    </w:lvl>
  </w:abstractNum>
  <w:abstractNum w:abstractNumId="17" w15:restartNumberingAfterBreak="0">
    <w:nsid w:val="644A2C94"/>
    <w:multiLevelType w:val="singleLevel"/>
    <w:tmpl w:val="DEE803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8" w15:restartNumberingAfterBreak="0">
    <w:nsid w:val="64A7280A"/>
    <w:multiLevelType w:val="hybridMultilevel"/>
    <w:tmpl w:val="30F20DF6"/>
    <w:lvl w:ilvl="0" w:tplc="61D46EA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DA24D1"/>
    <w:multiLevelType w:val="singleLevel"/>
    <w:tmpl w:val="426A70A4"/>
    <w:lvl w:ilvl="0">
      <w:start w:val="1"/>
      <w:numFmt w:val="bullet"/>
      <w:lvlText w:val="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  <w:sz w:val="36"/>
      </w:rPr>
    </w:lvl>
  </w:abstractNum>
  <w:abstractNum w:abstractNumId="20" w15:restartNumberingAfterBreak="0">
    <w:nsid w:val="6DCA3997"/>
    <w:multiLevelType w:val="singleLevel"/>
    <w:tmpl w:val="395CF9C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FC355ED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43735F4"/>
    <w:multiLevelType w:val="hybridMultilevel"/>
    <w:tmpl w:val="817A8ED6"/>
    <w:lvl w:ilvl="0" w:tplc="554CCB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A81868"/>
    <w:multiLevelType w:val="hybridMultilevel"/>
    <w:tmpl w:val="FF90C9C8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4" w15:restartNumberingAfterBreak="0">
    <w:nsid w:val="7CB27B62"/>
    <w:multiLevelType w:val="singleLevel"/>
    <w:tmpl w:val="683E7A58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</w:rPr>
    </w:lvl>
  </w:abstractNum>
  <w:num w:numId="1" w16cid:durableId="1788618938">
    <w:abstractNumId w:val="20"/>
  </w:num>
  <w:num w:numId="2" w16cid:durableId="1288731655">
    <w:abstractNumId w:val="16"/>
  </w:num>
  <w:num w:numId="3" w16cid:durableId="1272082914">
    <w:abstractNumId w:val="2"/>
  </w:num>
  <w:num w:numId="4" w16cid:durableId="148905470">
    <w:abstractNumId w:val="13"/>
  </w:num>
  <w:num w:numId="5" w16cid:durableId="195973914">
    <w:abstractNumId w:val="24"/>
  </w:num>
  <w:num w:numId="6" w16cid:durableId="555821067">
    <w:abstractNumId w:val="19"/>
  </w:num>
  <w:num w:numId="7" w16cid:durableId="1051734417">
    <w:abstractNumId w:val="5"/>
  </w:num>
  <w:num w:numId="8" w16cid:durableId="1308238754">
    <w:abstractNumId w:val="11"/>
  </w:num>
  <w:num w:numId="9" w16cid:durableId="98306875">
    <w:abstractNumId w:val="15"/>
  </w:num>
  <w:num w:numId="10" w16cid:durableId="929436348">
    <w:abstractNumId w:val="7"/>
  </w:num>
  <w:num w:numId="11" w16cid:durableId="577061611">
    <w:abstractNumId w:val="9"/>
  </w:num>
  <w:num w:numId="12" w16cid:durableId="1973631582">
    <w:abstractNumId w:val="6"/>
  </w:num>
  <w:num w:numId="13" w16cid:durableId="1261376743">
    <w:abstractNumId w:val="21"/>
  </w:num>
  <w:num w:numId="14" w16cid:durableId="1860661949">
    <w:abstractNumId w:val="3"/>
  </w:num>
  <w:num w:numId="15" w16cid:durableId="351341933">
    <w:abstractNumId w:val="8"/>
  </w:num>
  <w:num w:numId="16" w16cid:durableId="722677089">
    <w:abstractNumId w:val="17"/>
  </w:num>
  <w:num w:numId="17" w16cid:durableId="583339748">
    <w:abstractNumId w:val="12"/>
  </w:num>
  <w:num w:numId="18" w16cid:durableId="174730272">
    <w:abstractNumId w:val="0"/>
  </w:num>
  <w:num w:numId="19" w16cid:durableId="851794397">
    <w:abstractNumId w:val="22"/>
  </w:num>
  <w:num w:numId="20" w16cid:durableId="567306789">
    <w:abstractNumId w:val="4"/>
  </w:num>
  <w:num w:numId="21" w16cid:durableId="1105658752">
    <w:abstractNumId w:val="18"/>
  </w:num>
  <w:num w:numId="22" w16cid:durableId="2043288917">
    <w:abstractNumId w:val="1"/>
  </w:num>
  <w:num w:numId="23" w16cid:durableId="2029797619">
    <w:abstractNumId w:val="14"/>
  </w:num>
  <w:num w:numId="24" w16cid:durableId="696780567">
    <w:abstractNumId w:val="18"/>
  </w:num>
  <w:num w:numId="25" w16cid:durableId="638264501">
    <w:abstractNumId w:val="10"/>
  </w:num>
  <w:num w:numId="26" w16cid:durableId="130666869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C0"/>
    <w:rsid w:val="000025B8"/>
    <w:rsid w:val="0006010C"/>
    <w:rsid w:val="00087F6A"/>
    <w:rsid w:val="00093950"/>
    <w:rsid w:val="0009527C"/>
    <w:rsid w:val="000B30E2"/>
    <w:rsid w:val="000B4080"/>
    <w:rsid w:val="000D199F"/>
    <w:rsid w:val="000D359C"/>
    <w:rsid w:val="000F437D"/>
    <w:rsid w:val="000F65EC"/>
    <w:rsid w:val="001109BC"/>
    <w:rsid w:val="0011709D"/>
    <w:rsid w:val="00131D1F"/>
    <w:rsid w:val="00152E9B"/>
    <w:rsid w:val="001702F3"/>
    <w:rsid w:val="00185CF3"/>
    <w:rsid w:val="001A3012"/>
    <w:rsid w:val="001A3CDF"/>
    <w:rsid w:val="001B1AE8"/>
    <w:rsid w:val="001D4BC0"/>
    <w:rsid w:val="001F25DD"/>
    <w:rsid w:val="001F439C"/>
    <w:rsid w:val="00205DB5"/>
    <w:rsid w:val="002100CE"/>
    <w:rsid w:val="00210509"/>
    <w:rsid w:val="00214073"/>
    <w:rsid w:val="00225FC1"/>
    <w:rsid w:val="00284168"/>
    <w:rsid w:val="00291612"/>
    <w:rsid w:val="002A3FBF"/>
    <w:rsid w:val="002A4E52"/>
    <w:rsid w:val="002B50FB"/>
    <w:rsid w:val="002C6BA2"/>
    <w:rsid w:val="002E4FB2"/>
    <w:rsid w:val="003007C6"/>
    <w:rsid w:val="00303D71"/>
    <w:rsid w:val="00305EF8"/>
    <w:rsid w:val="003121A7"/>
    <w:rsid w:val="0032201D"/>
    <w:rsid w:val="00340CAE"/>
    <w:rsid w:val="00343A70"/>
    <w:rsid w:val="00345365"/>
    <w:rsid w:val="0035489D"/>
    <w:rsid w:val="003560D6"/>
    <w:rsid w:val="003724B6"/>
    <w:rsid w:val="003924FF"/>
    <w:rsid w:val="00394588"/>
    <w:rsid w:val="003A51CA"/>
    <w:rsid w:val="003D091E"/>
    <w:rsid w:val="003E7533"/>
    <w:rsid w:val="003F227B"/>
    <w:rsid w:val="00420665"/>
    <w:rsid w:val="004440DB"/>
    <w:rsid w:val="004467D9"/>
    <w:rsid w:val="004566C8"/>
    <w:rsid w:val="004911CF"/>
    <w:rsid w:val="004977D1"/>
    <w:rsid w:val="004A37AB"/>
    <w:rsid w:val="004B4A3C"/>
    <w:rsid w:val="004C0F87"/>
    <w:rsid w:val="004C3854"/>
    <w:rsid w:val="00505AB3"/>
    <w:rsid w:val="00505E1D"/>
    <w:rsid w:val="005069E9"/>
    <w:rsid w:val="00512746"/>
    <w:rsid w:val="005159E5"/>
    <w:rsid w:val="00521F85"/>
    <w:rsid w:val="00541E2E"/>
    <w:rsid w:val="00543591"/>
    <w:rsid w:val="00544AC4"/>
    <w:rsid w:val="00545855"/>
    <w:rsid w:val="00546214"/>
    <w:rsid w:val="00550F5C"/>
    <w:rsid w:val="005809A6"/>
    <w:rsid w:val="00596FAF"/>
    <w:rsid w:val="005A63DB"/>
    <w:rsid w:val="005C03EB"/>
    <w:rsid w:val="005C1B71"/>
    <w:rsid w:val="005D1877"/>
    <w:rsid w:val="005F3747"/>
    <w:rsid w:val="005F54FD"/>
    <w:rsid w:val="005F692E"/>
    <w:rsid w:val="0063591D"/>
    <w:rsid w:val="00647F27"/>
    <w:rsid w:val="00650E76"/>
    <w:rsid w:val="006519B0"/>
    <w:rsid w:val="00655A05"/>
    <w:rsid w:val="0066513F"/>
    <w:rsid w:val="00672377"/>
    <w:rsid w:val="00683D28"/>
    <w:rsid w:val="00694AF8"/>
    <w:rsid w:val="006B10EA"/>
    <w:rsid w:val="007069CC"/>
    <w:rsid w:val="00713B56"/>
    <w:rsid w:val="00721B3C"/>
    <w:rsid w:val="007278A1"/>
    <w:rsid w:val="00742CE9"/>
    <w:rsid w:val="00760297"/>
    <w:rsid w:val="0076498D"/>
    <w:rsid w:val="00775AB0"/>
    <w:rsid w:val="0077702A"/>
    <w:rsid w:val="00780B28"/>
    <w:rsid w:val="00783992"/>
    <w:rsid w:val="00795C40"/>
    <w:rsid w:val="007B4DEB"/>
    <w:rsid w:val="007B6A9B"/>
    <w:rsid w:val="007B7D2F"/>
    <w:rsid w:val="007C20D7"/>
    <w:rsid w:val="008012EA"/>
    <w:rsid w:val="008045AE"/>
    <w:rsid w:val="00827FD2"/>
    <w:rsid w:val="00834D3C"/>
    <w:rsid w:val="00842716"/>
    <w:rsid w:val="00851F02"/>
    <w:rsid w:val="00857198"/>
    <w:rsid w:val="00861F27"/>
    <w:rsid w:val="00867BB5"/>
    <w:rsid w:val="00867E60"/>
    <w:rsid w:val="0087175D"/>
    <w:rsid w:val="00877C48"/>
    <w:rsid w:val="00892810"/>
    <w:rsid w:val="00895C4E"/>
    <w:rsid w:val="008A1F31"/>
    <w:rsid w:val="008A2D32"/>
    <w:rsid w:val="008B4C7B"/>
    <w:rsid w:val="008C4AE1"/>
    <w:rsid w:val="008E2A39"/>
    <w:rsid w:val="00907C36"/>
    <w:rsid w:val="00933A3E"/>
    <w:rsid w:val="00944F12"/>
    <w:rsid w:val="0095265D"/>
    <w:rsid w:val="009549B9"/>
    <w:rsid w:val="00957758"/>
    <w:rsid w:val="0096049A"/>
    <w:rsid w:val="0097596F"/>
    <w:rsid w:val="00977007"/>
    <w:rsid w:val="00981969"/>
    <w:rsid w:val="00987D5F"/>
    <w:rsid w:val="0099288B"/>
    <w:rsid w:val="009A1B85"/>
    <w:rsid w:val="009A6359"/>
    <w:rsid w:val="009B0AB0"/>
    <w:rsid w:val="009B498A"/>
    <w:rsid w:val="009C05EA"/>
    <w:rsid w:val="009C0ADF"/>
    <w:rsid w:val="009C28B7"/>
    <w:rsid w:val="009C48C6"/>
    <w:rsid w:val="009E767D"/>
    <w:rsid w:val="00A037C3"/>
    <w:rsid w:val="00A1311B"/>
    <w:rsid w:val="00A1333E"/>
    <w:rsid w:val="00A37361"/>
    <w:rsid w:val="00A377B5"/>
    <w:rsid w:val="00A45F82"/>
    <w:rsid w:val="00A61AC0"/>
    <w:rsid w:val="00AA55F1"/>
    <w:rsid w:val="00AD436D"/>
    <w:rsid w:val="00AF4A8B"/>
    <w:rsid w:val="00B11A91"/>
    <w:rsid w:val="00B136FE"/>
    <w:rsid w:val="00B23E57"/>
    <w:rsid w:val="00B3086C"/>
    <w:rsid w:val="00B66FA4"/>
    <w:rsid w:val="00B77F3F"/>
    <w:rsid w:val="00B84AE6"/>
    <w:rsid w:val="00B955F0"/>
    <w:rsid w:val="00BC33DC"/>
    <w:rsid w:val="00BE517F"/>
    <w:rsid w:val="00BF1DC9"/>
    <w:rsid w:val="00BF4400"/>
    <w:rsid w:val="00C04BF8"/>
    <w:rsid w:val="00C0727D"/>
    <w:rsid w:val="00C25F3A"/>
    <w:rsid w:val="00C50E0F"/>
    <w:rsid w:val="00C53D12"/>
    <w:rsid w:val="00C57DC6"/>
    <w:rsid w:val="00C7513D"/>
    <w:rsid w:val="00C863EB"/>
    <w:rsid w:val="00CC36E7"/>
    <w:rsid w:val="00CD6DAF"/>
    <w:rsid w:val="00CD7996"/>
    <w:rsid w:val="00CF3B14"/>
    <w:rsid w:val="00D009F9"/>
    <w:rsid w:val="00D05366"/>
    <w:rsid w:val="00D127A6"/>
    <w:rsid w:val="00D20134"/>
    <w:rsid w:val="00D3250C"/>
    <w:rsid w:val="00D52497"/>
    <w:rsid w:val="00D55BEF"/>
    <w:rsid w:val="00D603A6"/>
    <w:rsid w:val="00D86784"/>
    <w:rsid w:val="00DA0D4C"/>
    <w:rsid w:val="00DA23E8"/>
    <w:rsid w:val="00DA37FB"/>
    <w:rsid w:val="00DB6427"/>
    <w:rsid w:val="00DC3BB6"/>
    <w:rsid w:val="00DD09BB"/>
    <w:rsid w:val="00DD3E3F"/>
    <w:rsid w:val="00DF7565"/>
    <w:rsid w:val="00E00FBD"/>
    <w:rsid w:val="00E05536"/>
    <w:rsid w:val="00E07C7D"/>
    <w:rsid w:val="00E45BFE"/>
    <w:rsid w:val="00E521A4"/>
    <w:rsid w:val="00E53CE0"/>
    <w:rsid w:val="00E668B6"/>
    <w:rsid w:val="00E760CF"/>
    <w:rsid w:val="00E773CF"/>
    <w:rsid w:val="00E8712B"/>
    <w:rsid w:val="00E92139"/>
    <w:rsid w:val="00EB18DF"/>
    <w:rsid w:val="00EC38EA"/>
    <w:rsid w:val="00EC592E"/>
    <w:rsid w:val="00EC7A21"/>
    <w:rsid w:val="00ED43DC"/>
    <w:rsid w:val="00EF4005"/>
    <w:rsid w:val="00F24653"/>
    <w:rsid w:val="00F2692A"/>
    <w:rsid w:val="00F346A5"/>
    <w:rsid w:val="00F35713"/>
    <w:rsid w:val="00F53C2E"/>
    <w:rsid w:val="00F92A55"/>
    <w:rsid w:val="00FE21F3"/>
    <w:rsid w:val="00FF4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013F26"/>
  <w15:docId w15:val="{0AC4289E-AF88-49CE-AA86-E0D30929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8DF"/>
    <w:rPr>
      <w:lang w:eastAsia="en-US"/>
    </w:rPr>
  </w:style>
  <w:style w:type="paragraph" w:styleId="Ttulo1">
    <w:name w:val="heading 1"/>
    <w:basedOn w:val="Normal"/>
    <w:next w:val="Normal"/>
    <w:qFormat/>
    <w:rsid w:val="00EB18DF"/>
    <w:pPr>
      <w:keepNext/>
      <w:jc w:val="right"/>
      <w:outlineLvl w:val="0"/>
    </w:pPr>
    <w:rPr>
      <w:rFonts w:ascii="Arial" w:hAnsi="Arial"/>
      <w:i/>
      <w:sz w:val="24"/>
    </w:rPr>
  </w:style>
  <w:style w:type="paragraph" w:styleId="Ttulo2">
    <w:name w:val="heading 2"/>
    <w:basedOn w:val="Normal"/>
    <w:next w:val="Normal"/>
    <w:qFormat/>
    <w:rsid w:val="00EB18DF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qFormat/>
    <w:rsid w:val="00EB18DF"/>
    <w:pPr>
      <w:keepNext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qFormat/>
    <w:rsid w:val="00EB18DF"/>
    <w:pPr>
      <w:keepNext/>
      <w:jc w:val="right"/>
      <w:outlineLvl w:val="3"/>
    </w:pPr>
    <w:rPr>
      <w:rFonts w:ascii="Arial" w:hAnsi="Arial"/>
      <w:b/>
      <w:i/>
      <w:sz w:val="22"/>
    </w:rPr>
  </w:style>
  <w:style w:type="paragraph" w:styleId="Ttulo5">
    <w:name w:val="heading 5"/>
    <w:basedOn w:val="Normal"/>
    <w:next w:val="Normal"/>
    <w:qFormat/>
    <w:rsid w:val="00EB18DF"/>
    <w:pPr>
      <w:keepNext/>
      <w:jc w:val="both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qFormat/>
    <w:rsid w:val="00EB18DF"/>
    <w:pPr>
      <w:keepNext/>
      <w:ind w:firstLine="708"/>
      <w:jc w:val="both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rsid w:val="00EB18DF"/>
    <w:pPr>
      <w:keepNext/>
      <w:jc w:val="both"/>
      <w:outlineLvl w:val="6"/>
    </w:pPr>
    <w:rPr>
      <w:rFonts w:ascii="Arial" w:hAnsi="Arial"/>
      <w:sz w:val="24"/>
    </w:rPr>
  </w:style>
  <w:style w:type="paragraph" w:styleId="Ttulo8">
    <w:name w:val="heading 8"/>
    <w:basedOn w:val="Normal"/>
    <w:next w:val="Normal"/>
    <w:qFormat/>
    <w:rsid w:val="00EB18DF"/>
    <w:pPr>
      <w:keepNext/>
      <w:jc w:val="both"/>
      <w:outlineLvl w:val="7"/>
    </w:pPr>
    <w:rPr>
      <w:rFonts w:ascii="Arial" w:hAnsi="Arial"/>
      <w:color w:val="FF0000"/>
      <w:sz w:val="48"/>
    </w:rPr>
  </w:style>
  <w:style w:type="paragraph" w:styleId="Ttulo9">
    <w:name w:val="heading 9"/>
    <w:basedOn w:val="Normal"/>
    <w:next w:val="Normal"/>
    <w:qFormat/>
    <w:rsid w:val="00EB18DF"/>
    <w:pPr>
      <w:keepNext/>
      <w:jc w:val="both"/>
      <w:outlineLvl w:val="8"/>
    </w:pPr>
    <w:rPr>
      <w:rFonts w:ascii="Arial" w:hAnsi="Arial"/>
      <w:b/>
      <w:bCs/>
      <w:sz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B18D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EB18DF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rsid w:val="00EB18DF"/>
    <w:pPr>
      <w:shd w:val="clear" w:color="auto" w:fill="000080"/>
    </w:pPr>
    <w:rPr>
      <w:rFonts w:ascii="Tahoma" w:hAnsi="Tahoma"/>
    </w:rPr>
  </w:style>
  <w:style w:type="paragraph" w:styleId="Textoindependiente">
    <w:name w:val="Body Text"/>
    <w:basedOn w:val="Normal"/>
    <w:semiHidden/>
    <w:rsid w:val="00EB18DF"/>
    <w:rPr>
      <w:rFonts w:ascii="Arial" w:hAnsi="Arial"/>
      <w:sz w:val="24"/>
    </w:rPr>
  </w:style>
  <w:style w:type="paragraph" w:styleId="Textoindependiente2">
    <w:name w:val="Body Text 2"/>
    <w:basedOn w:val="Normal"/>
    <w:link w:val="Textoindependiente2Car"/>
    <w:semiHidden/>
    <w:rsid w:val="00EB18DF"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semiHidden/>
    <w:rsid w:val="00EB18DF"/>
    <w:rPr>
      <w:rFonts w:ascii="Arial" w:hAnsi="Arial" w:cs="Arial"/>
      <w:color w:val="FF0000"/>
      <w:sz w:val="24"/>
    </w:rPr>
  </w:style>
  <w:style w:type="paragraph" w:styleId="Sangradetextonormal">
    <w:name w:val="Body Text Indent"/>
    <w:basedOn w:val="Normal"/>
    <w:semiHidden/>
    <w:rsid w:val="00EB18DF"/>
    <w:pPr>
      <w:ind w:firstLine="708"/>
      <w:jc w:val="both"/>
    </w:pPr>
    <w:rPr>
      <w:rFonts w:ascii="Arial" w:hAnsi="Arial"/>
      <w:color w:val="FF6600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86784"/>
    <w:rPr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78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784"/>
    <w:rPr>
      <w:rFonts w:ascii="Tahoma" w:hAnsi="Tahoma" w:cs="Tahoma"/>
      <w:sz w:val="16"/>
      <w:szCs w:val="16"/>
      <w:lang w:val="es-ES" w:eastAsia="en-US"/>
    </w:rPr>
  </w:style>
  <w:style w:type="character" w:styleId="Hipervnculo">
    <w:name w:val="Hyperlink"/>
    <w:basedOn w:val="Fuentedeprrafopredeter"/>
    <w:semiHidden/>
    <w:rsid w:val="00A377B5"/>
    <w:rPr>
      <w:color w:val="0000FF"/>
      <w:u w:val="single"/>
    </w:rPr>
  </w:style>
  <w:style w:type="character" w:styleId="nfasis">
    <w:name w:val="Emphasis"/>
    <w:basedOn w:val="Fuentedeprrafopredeter"/>
    <w:qFormat/>
    <w:rsid w:val="00A377B5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6B10EA"/>
    <w:rPr>
      <w:lang w:val="es-ES"/>
    </w:rPr>
  </w:style>
  <w:style w:type="table" w:styleId="Tablaconcuadrcula">
    <w:name w:val="Table Grid"/>
    <w:basedOn w:val="Tablanormal"/>
    <w:uiPriority w:val="59"/>
    <w:rsid w:val="000025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3A51CA"/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9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A%20La%20Palma\Desktop\Calidad%20actualizada\FORMATOS\Servicio%20de%20Ayuda%20a%20Domicilio%20Especializado(SADE)\Contrato%20servicios%20especializados%20de%20apoyo%20en%20domicli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Contrato servicios especializados de apoyo en domiclio</Template>
  <TotalTime>12</TotalTime>
  <Pages>4</Pages>
  <Words>891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SERVICIOS DE AFA – La Palma</vt:lpstr>
    </vt:vector>
  </TitlesOfParts>
  <Company>Fundación "La Caixa"</Company>
  <LinksUpToDate>false</LinksUpToDate>
  <CharactersWithSpaces>5782</CharactersWithSpaces>
  <SharedDoc>false</SharedDoc>
  <HLinks>
    <vt:vector size="6" baseType="variant">
      <vt:variant>
        <vt:i4>3538961</vt:i4>
      </vt:variant>
      <vt:variant>
        <vt:i4>6</vt:i4>
      </vt:variant>
      <vt:variant>
        <vt:i4>0</vt:i4>
      </vt:variant>
      <vt:variant>
        <vt:i4>5</vt:i4>
      </vt:variant>
      <vt:variant>
        <vt:lpwstr>mailto:afalapalma@afalapalma.com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SERVICIOS DE AFA – La Palma</dc:title>
  <dc:creator>AFA La Palma</dc:creator>
  <cp:lastModifiedBy>Usuario</cp:lastModifiedBy>
  <cp:revision>3</cp:revision>
  <cp:lastPrinted>2020-07-09T12:37:00Z</cp:lastPrinted>
  <dcterms:created xsi:type="dcterms:W3CDTF">2024-04-22T18:11:00Z</dcterms:created>
  <dcterms:modified xsi:type="dcterms:W3CDTF">2024-04-22T18:19:00Z</dcterms:modified>
</cp:coreProperties>
</file>